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E0B" w:rsidRDefault="00BE6E0B" w:rsidP="00BE6E0B">
      <w:pPr>
        <w:jc w:val="center"/>
      </w:pPr>
    </w:p>
    <w:p w:rsidR="00BE6E0B" w:rsidRDefault="00BE6E0B" w:rsidP="00BE6E0B">
      <w:pPr>
        <w:jc w:val="center"/>
      </w:pPr>
    </w:p>
    <w:p w:rsidR="00BE6E0B" w:rsidRDefault="00BE6E0B" w:rsidP="00BE6E0B">
      <w:pPr>
        <w:jc w:val="center"/>
      </w:pPr>
    </w:p>
    <w:sdt>
      <w:sdtPr>
        <w:id w:val="600537261"/>
        <w:lock w:val="contentLocked"/>
        <w:placeholder>
          <w:docPart w:val="DefaultPlaceholder_-1854013440"/>
        </w:placeholder>
        <w:group/>
      </w:sdtPr>
      <w:sdtEndPr>
        <w:rPr>
          <w:b/>
        </w:rPr>
      </w:sdtEndPr>
      <w:sdtContent>
        <w:p w:rsidR="00BE6E0B" w:rsidRDefault="00BE6E0B" w:rsidP="00BE6E0B">
          <w:pPr>
            <w:jc w:val="center"/>
          </w:pPr>
          <w:r>
            <w:t xml:space="preserve">Instructions for filling out </w:t>
          </w:r>
          <w:r w:rsidR="00726DE1">
            <w:t>EMN</w:t>
          </w:r>
          <w:r>
            <w:t xml:space="preserve"> Travel Expense Report</w:t>
          </w:r>
        </w:p>
        <w:p w:rsidR="00BE6E0B" w:rsidRDefault="00BE6E0B" w:rsidP="00BE6E0B">
          <w:pPr>
            <w:jc w:val="center"/>
          </w:pPr>
          <w:r>
            <w:t xml:space="preserve"> and Declaration of Missing Evidence Form</w:t>
          </w:r>
        </w:p>
        <w:p w:rsidR="00BE6E0B" w:rsidRDefault="00BE6E0B" w:rsidP="00BE6E0B">
          <w:pPr>
            <w:jc w:val="center"/>
          </w:pPr>
        </w:p>
        <w:p w:rsidR="00BE6E0B" w:rsidRPr="00CB68D7" w:rsidRDefault="00CB68D7" w:rsidP="00BE6E0B">
          <w:pPr>
            <w:pStyle w:val="ListParagraph"/>
            <w:numPr>
              <w:ilvl w:val="0"/>
              <w:numId w:val="2"/>
            </w:numPr>
            <w:rPr>
              <w:b/>
            </w:rPr>
          </w:pPr>
          <w:r>
            <w:rPr>
              <w:b/>
            </w:rPr>
            <w:t>Please</w:t>
          </w:r>
          <w:r w:rsidR="00BE6E0B" w:rsidRPr="00CB68D7">
            <w:rPr>
              <w:b/>
            </w:rPr>
            <w:t xml:space="preserve"> </w:t>
          </w:r>
          <w:r w:rsidRPr="00CB68D7">
            <w:rPr>
              <w:b/>
            </w:rPr>
            <w:t xml:space="preserve">read all instructions and fill </w:t>
          </w:r>
          <w:r w:rsidR="00BE6E0B" w:rsidRPr="00CB68D7">
            <w:rPr>
              <w:b/>
            </w:rPr>
            <w:t>out the top portion of Expense Report completely.</w:t>
          </w:r>
          <w:r w:rsidRPr="00CB68D7">
            <w:rPr>
              <w:b/>
            </w:rPr>
            <w:t xml:space="preserve"> Your report cannot be processed without all of this information.</w:t>
          </w:r>
        </w:p>
        <w:p w:rsidR="00BE6E0B" w:rsidRDefault="00BE6E0B" w:rsidP="00BE6E0B">
          <w:pPr>
            <w:pStyle w:val="ListParagraph"/>
          </w:pPr>
        </w:p>
        <w:p w:rsidR="00BE6E0B" w:rsidRDefault="00BE6E0B" w:rsidP="00BE6E0B">
          <w:pPr>
            <w:pStyle w:val="ListParagraph"/>
            <w:numPr>
              <w:ilvl w:val="0"/>
              <w:numId w:val="2"/>
            </w:numPr>
          </w:pPr>
          <w:r>
            <w:t xml:space="preserve">The date at the top should be the date the form and receipts are returned. </w:t>
          </w:r>
          <w:r w:rsidR="00BC3E8E">
            <w:t xml:space="preserve">The Campus Host line is for visitors only. </w:t>
          </w:r>
        </w:p>
        <w:p w:rsidR="00BE6E0B" w:rsidRDefault="00BE6E0B" w:rsidP="00BE6E0B">
          <w:pPr>
            <w:pStyle w:val="ListParagraph"/>
          </w:pPr>
        </w:p>
        <w:p w:rsidR="00BE6E0B" w:rsidRDefault="00D24DAF" w:rsidP="00BE6E0B">
          <w:pPr>
            <w:pStyle w:val="ListParagraph"/>
            <w:numPr>
              <w:ilvl w:val="0"/>
              <w:numId w:val="2"/>
            </w:numPr>
          </w:pPr>
          <w:r>
            <w:t>The FAU to be charged is for UCR affiliates</w:t>
          </w:r>
          <w:r w:rsidR="00BE6E0B">
            <w:t xml:space="preserve">. </w:t>
          </w:r>
        </w:p>
        <w:p w:rsidR="00BE6E0B" w:rsidRDefault="00BE6E0B" w:rsidP="00BE6E0B">
          <w:pPr>
            <w:pStyle w:val="ListParagraph"/>
          </w:pPr>
        </w:p>
        <w:p w:rsidR="00BE6E0B" w:rsidRPr="004334F2" w:rsidRDefault="00BE6E0B" w:rsidP="00BE6E0B">
          <w:pPr>
            <w:pStyle w:val="ListParagraph"/>
            <w:numPr>
              <w:ilvl w:val="0"/>
              <w:numId w:val="2"/>
            </w:numPr>
          </w:pPr>
          <w:r>
            <w:t xml:space="preserve">The expense form and all original receipts must be received by our office </w:t>
          </w:r>
          <w:r w:rsidRPr="004334F2">
            <w:rPr>
              <w:u w:val="single"/>
            </w:rPr>
            <w:t>within 15 days of your trip end date per accounting policy</w:t>
          </w:r>
          <w:r>
            <w:rPr>
              <w:u w:val="single"/>
            </w:rPr>
            <w:t>.</w:t>
          </w:r>
        </w:p>
        <w:p w:rsidR="00BE6E0B" w:rsidRPr="004334F2" w:rsidRDefault="00BE6E0B" w:rsidP="00BE6E0B">
          <w:pPr>
            <w:pStyle w:val="ListParagraph"/>
          </w:pPr>
        </w:p>
        <w:p w:rsidR="00BE6E0B" w:rsidRDefault="00BE6E0B" w:rsidP="00BE6E0B">
          <w:pPr>
            <w:pStyle w:val="ListParagraph"/>
            <w:numPr>
              <w:ilvl w:val="0"/>
              <w:numId w:val="2"/>
            </w:numPr>
          </w:pPr>
          <w:r>
            <w:t>If the form and receipts cannot be returned within 15 days, a justification must be provided for accounting why they were not returned within 15 days (record at bottom of this page if necessary).</w:t>
          </w:r>
          <w:r w:rsidR="003933E4">
            <w:t xml:space="preserve"> Please do not comment “I forgot” or “I did not have time.” </w:t>
          </w:r>
        </w:p>
        <w:p w:rsidR="00BE6E0B" w:rsidRDefault="00BE6E0B" w:rsidP="00BE6E0B">
          <w:pPr>
            <w:pStyle w:val="ListParagraph"/>
          </w:pPr>
        </w:p>
        <w:p w:rsidR="00BE6E0B" w:rsidRDefault="00BE6E0B" w:rsidP="00BE6E0B">
          <w:pPr>
            <w:pStyle w:val="ListParagraph"/>
            <w:numPr>
              <w:ilvl w:val="0"/>
              <w:numId w:val="2"/>
            </w:numPr>
          </w:pPr>
          <w:r>
            <w:t xml:space="preserve">If any receipts are not itemized </w:t>
          </w:r>
          <w:r w:rsidR="003933E4">
            <w:t>s</w:t>
          </w:r>
          <w:r>
            <w:t>howing a description of items purchased and price, the date and me</w:t>
          </w:r>
          <w:r w:rsidR="003933E4">
            <w:t>thod of payment- cash or credit,</w:t>
          </w:r>
          <w:r>
            <w:t xml:space="preserve"> a Declaration of Missing Evidence Form must be filled out for ea</w:t>
          </w:r>
          <w:r w:rsidR="003933E4">
            <w:t xml:space="preserve">ch receipt that is not itemized. </w:t>
          </w:r>
          <w:r w:rsidR="003933E4" w:rsidRPr="00CB68D7">
            <w:rPr>
              <w:u w:val="single"/>
            </w:rPr>
            <w:t>The form must be</w:t>
          </w:r>
          <w:r w:rsidRPr="00CB68D7">
            <w:rPr>
              <w:u w:val="single"/>
            </w:rPr>
            <w:t xml:space="preserve"> </w:t>
          </w:r>
          <w:r w:rsidR="003933E4" w:rsidRPr="00CB68D7">
            <w:rPr>
              <w:u w:val="single"/>
            </w:rPr>
            <w:t xml:space="preserve">physically </w:t>
          </w:r>
          <w:r w:rsidRPr="00CB68D7">
            <w:rPr>
              <w:u w:val="single"/>
            </w:rPr>
            <w:t>signed and dated.</w:t>
          </w:r>
          <w:r w:rsidR="003933E4" w:rsidRPr="00CB68D7">
            <w:rPr>
              <w:u w:val="single"/>
            </w:rPr>
            <w:t xml:space="preserve"> Accounting does not accept electronic signatures.</w:t>
          </w:r>
        </w:p>
        <w:p w:rsidR="003933E4" w:rsidRDefault="003933E4" w:rsidP="003933E4">
          <w:pPr>
            <w:pStyle w:val="ListParagraph"/>
          </w:pPr>
        </w:p>
        <w:p w:rsidR="00EA466F" w:rsidRDefault="003933E4" w:rsidP="00F52069">
          <w:pPr>
            <w:pStyle w:val="ListParagraph"/>
            <w:numPr>
              <w:ilvl w:val="0"/>
              <w:numId w:val="2"/>
            </w:numPr>
          </w:pPr>
          <w:r>
            <w:t xml:space="preserve">If you have </w:t>
          </w:r>
          <w:r w:rsidR="00F52069">
            <w:t>any questions you can contact the Travel Coordinator</w:t>
          </w:r>
          <w:r w:rsidR="00A629B3">
            <w:t xml:space="preserve"> at 951-827-</w:t>
          </w:r>
          <w:r w:rsidR="001A1A84">
            <w:t>5903</w:t>
          </w:r>
          <w:r>
            <w:t xml:space="preserve">, or </w:t>
          </w:r>
          <w:r w:rsidR="00F52069">
            <w:t xml:space="preserve">email </w:t>
          </w:r>
          <w:hyperlink r:id="rId6" w:history="1">
            <w:r w:rsidR="00726DE1">
              <w:rPr>
                <w:rStyle w:val="Hyperlink"/>
              </w:rPr>
              <w:t>EMN</w:t>
            </w:r>
            <w:r w:rsidR="00604640" w:rsidRPr="00B37F6F">
              <w:rPr>
                <w:rStyle w:val="Hyperlink"/>
              </w:rPr>
              <w:t>admin@ucr.edu</w:t>
            </w:r>
          </w:hyperlink>
          <w:r w:rsidR="00761F2C">
            <w:t xml:space="preserve"> </w:t>
          </w:r>
          <w:r w:rsidR="00F52069">
            <w:t>and the Travel Coordinator will contact you.</w:t>
          </w:r>
        </w:p>
        <w:p w:rsidR="00F52069" w:rsidRDefault="00F52069" w:rsidP="00F52069">
          <w:pPr>
            <w:pStyle w:val="ListParagraph"/>
          </w:pPr>
        </w:p>
        <w:p w:rsidR="00F52069" w:rsidRDefault="00F52069" w:rsidP="00F52069"/>
        <w:p w:rsidR="00F52069" w:rsidRPr="00DC267C" w:rsidRDefault="00F52069" w:rsidP="00DC267C">
          <w:pPr>
            <w:rPr>
              <w:b/>
            </w:rPr>
          </w:pPr>
          <w:r w:rsidRPr="00DC267C">
            <w:rPr>
              <w:b/>
            </w:rPr>
            <w:t>Please submit t</w:t>
          </w:r>
          <w:r w:rsidR="00DC267C" w:rsidRPr="00DC267C">
            <w:rPr>
              <w:b/>
            </w:rPr>
            <w:t xml:space="preserve">he form and receipts either by mail or email to </w:t>
          </w:r>
          <w:hyperlink r:id="rId7" w:history="1">
            <w:r w:rsidR="00726DE1">
              <w:rPr>
                <w:rStyle w:val="Hyperlink"/>
                <w:b/>
              </w:rPr>
              <w:t>EMN</w:t>
            </w:r>
            <w:r w:rsidR="00DC267C" w:rsidRPr="00DC267C">
              <w:rPr>
                <w:rStyle w:val="Hyperlink"/>
                <w:b/>
              </w:rPr>
              <w:t>admin@ucr.edu</w:t>
            </w:r>
          </w:hyperlink>
          <w:r w:rsidR="00DC267C" w:rsidRPr="00DC267C">
            <w:rPr>
              <w:rStyle w:val="Hyperlink"/>
              <w:b/>
              <w:color w:val="auto"/>
              <w:u w:val="none"/>
            </w:rPr>
            <w:t>. Physical receipts over $74.00 must be mailed to the Coordinator. If you received a receipt through email (such as airfare), please forward that to the Coordinator.</w:t>
          </w:r>
        </w:p>
        <w:p w:rsidR="00EA466F" w:rsidRDefault="00EA466F" w:rsidP="00DC267C"/>
        <w:p w:rsidR="00BE6E0B" w:rsidRDefault="00F52069" w:rsidP="00EA466F">
          <w:pPr>
            <w:ind w:left="360"/>
            <w:jc w:val="center"/>
          </w:pPr>
          <w:r>
            <w:t>M</w:t>
          </w:r>
          <w:r w:rsidR="002A74B4">
            <w:t>ail</w:t>
          </w:r>
          <w:r w:rsidR="00EA466F">
            <w:t xml:space="preserve"> </w:t>
          </w:r>
          <w:r>
            <w:t xml:space="preserve">the </w:t>
          </w:r>
          <w:r w:rsidR="00EA466F">
            <w:t xml:space="preserve">form and receipts to: </w:t>
          </w:r>
        </w:p>
        <w:p w:rsidR="00EA466F" w:rsidRDefault="00EA466F" w:rsidP="00EA466F">
          <w:pPr>
            <w:ind w:left="360"/>
            <w:jc w:val="center"/>
          </w:pPr>
          <w:r>
            <w:t xml:space="preserve">U.C. Riverside </w:t>
          </w:r>
        </w:p>
        <w:p w:rsidR="00EA466F" w:rsidRDefault="00726DE1" w:rsidP="00EA466F">
          <w:pPr>
            <w:ind w:left="360"/>
            <w:jc w:val="center"/>
          </w:pPr>
          <w:r>
            <w:t>EMN</w:t>
          </w:r>
          <w:r w:rsidR="00EA466F">
            <w:t xml:space="preserve"> Administration – </w:t>
          </w:r>
          <w:r w:rsidR="00604640">
            <w:t>Travel Coordinator</w:t>
          </w:r>
        </w:p>
        <w:p w:rsidR="00EA466F" w:rsidRDefault="00EA466F" w:rsidP="00EA466F">
          <w:pPr>
            <w:ind w:left="360"/>
            <w:jc w:val="center"/>
          </w:pPr>
          <w:r>
            <w:t>900 University Ave., 2</w:t>
          </w:r>
          <w:r w:rsidR="00CF516C">
            <w:t>710</w:t>
          </w:r>
          <w:r>
            <w:t xml:space="preserve"> Life Science</w:t>
          </w:r>
          <w:r w:rsidR="00A37D4D">
            <w:t>-</w:t>
          </w:r>
          <w:r>
            <w:t xml:space="preserve"> Psychology</w:t>
          </w:r>
        </w:p>
        <w:p w:rsidR="00EA466F" w:rsidRDefault="00EA466F" w:rsidP="00EA466F">
          <w:pPr>
            <w:ind w:left="360"/>
            <w:jc w:val="center"/>
          </w:pPr>
          <w:r>
            <w:t>Riverside, CA 92521</w:t>
          </w:r>
        </w:p>
        <w:p w:rsidR="003933E4" w:rsidRDefault="003933E4" w:rsidP="00EA466F">
          <w:pPr>
            <w:ind w:left="360"/>
            <w:jc w:val="center"/>
          </w:pPr>
        </w:p>
        <w:p w:rsidR="00BE6E0B" w:rsidRDefault="00BE6E0B" w:rsidP="00BE6E0B">
          <w:pPr>
            <w:ind w:left="360"/>
          </w:pPr>
        </w:p>
        <w:p w:rsidR="00BE6E0B" w:rsidRPr="002A74B4" w:rsidRDefault="00BE6E0B" w:rsidP="00761F2C">
          <w:pPr>
            <w:ind w:left="360"/>
            <w:jc w:val="center"/>
            <w:rPr>
              <w:b/>
            </w:rPr>
          </w:pPr>
          <w:r w:rsidRPr="002A74B4">
            <w:rPr>
              <w:b/>
            </w:rPr>
            <w:t xml:space="preserve">Justification for turning </w:t>
          </w:r>
          <w:r w:rsidR="003933E4" w:rsidRPr="002A74B4">
            <w:rPr>
              <w:b/>
            </w:rPr>
            <w:t>in form/receipts</w:t>
          </w:r>
          <w:r w:rsidRPr="002A74B4">
            <w:rPr>
              <w:b/>
            </w:rPr>
            <w:t xml:space="preserve"> </w:t>
          </w:r>
          <w:r w:rsidR="003933E4" w:rsidRPr="002A74B4">
            <w:rPr>
              <w:b/>
            </w:rPr>
            <w:t xml:space="preserve">after </w:t>
          </w:r>
          <w:r w:rsidRPr="002A74B4">
            <w:rPr>
              <w:b/>
            </w:rPr>
            <w:t>15 days of trip end date:</w:t>
          </w:r>
        </w:p>
      </w:sdtContent>
    </w:sdt>
    <w:p w:rsidR="00BE6E0B" w:rsidRDefault="00BE6E0B" w:rsidP="00BE6E0B">
      <w:pPr>
        <w:ind w:left="360"/>
      </w:pPr>
    </w:p>
    <w:p w:rsidR="00BE6E0B" w:rsidRDefault="00BE6E0B" w:rsidP="00BE6E0B">
      <w:pPr>
        <w:ind w:left="360"/>
      </w:pPr>
    </w:p>
    <w:p w:rsidR="00BE6E0B" w:rsidRDefault="00BE6E0B" w:rsidP="00BE6E0B">
      <w:pPr>
        <w:ind w:left="360"/>
      </w:pPr>
    </w:p>
    <w:p w:rsidR="00BE6E0B" w:rsidRDefault="00BE6E0B" w:rsidP="00BE6E0B">
      <w:pPr>
        <w:ind w:left="360"/>
      </w:pPr>
    </w:p>
    <w:p w:rsidR="00BE6E0B" w:rsidRDefault="00BE6E0B" w:rsidP="00BE6E0B">
      <w:pPr>
        <w:ind w:left="360"/>
      </w:pPr>
    </w:p>
    <w:p w:rsidR="00BE6E0B" w:rsidRDefault="00BE6E0B" w:rsidP="00BE6E0B">
      <w:pPr>
        <w:ind w:left="360"/>
      </w:pPr>
    </w:p>
    <w:p w:rsidR="00BE6E0B" w:rsidRDefault="00BE6E0B" w:rsidP="00BE6E0B">
      <w:pPr>
        <w:ind w:left="360"/>
      </w:pPr>
    </w:p>
    <w:p w:rsidR="00BE6E0B" w:rsidRDefault="00BE6E0B" w:rsidP="00BE6E0B">
      <w:pPr>
        <w:ind w:left="360"/>
      </w:pPr>
    </w:p>
    <w:p w:rsidR="00BE6E0B" w:rsidRDefault="00BE6E0B" w:rsidP="00DC267C">
      <w:pPr>
        <w:rPr>
          <w:rFonts w:ascii="Garrison Sans" w:hAnsi="Garrison Sans"/>
          <w:b/>
          <w:sz w:val="28"/>
          <w:szCs w:val="28"/>
        </w:rPr>
      </w:pPr>
    </w:p>
    <w:p w:rsidR="004F7129" w:rsidRPr="007377C8" w:rsidRDefault="00726DE1" w:rsidP="00350D3F">
      <w:pPr>
        <w:jc w:val="center"/>
        <w:rPr>
          <w:rFonts w:ascii="Garrison Sans" w:hAnsi="Garrison Sans"/>
          <w:b/>
          <w:sz w:val="28"/>
          <w:szCs w:val="28"/>
        </w:rPr>
      </w:pPr>
      <w:sdt>
        <w:sdtPr>
          <w:rPr>
            <w:rFonts w:ascii="Garrison Sans" w:hAnsi="Garrison Sans"/>
            <w:b/>
            <w:sz w:val="28"/>
            <w:szCs w:val="28"/>
          </w:rPr>
          <w:id w:val="1742130308"/>
          <w:lock w:val="contentLocked"/>
          <w:placeholder>
            <w:docPart w:val="DefaultPlaceholder_-1854013440"/>
          </w:placeholder>
          <w:group/>
        </w:sdtPr>
        <w:sdtContent>
          <w:r>
            <w:rPr>
              <w:rFonts w:ascii="Garrison Sans" w:hAnsi="Garrison Sans"/>
              <w:b/>
              <w:sz w:val="28"/>
              <w:szCs w:val="28"/>
            </w:rPr>
            <w:t>UCR EM</w:t>
          </w:r>
          <w:r w:rsidR="00350D3F" w:rsidRPr="007377C8">
            <w:rPr>
              <w:rFonts w:ascii="Garrison Sans" w:hAnsi="Garrison Sans"/>
              <w:b/>
              <w:sz w:val="28"/>
              <w:szCs w:val="28"/>
            </w:rPr>
            <w:t>N ADMINISTRATION</w:t>
          </w:r>
        </w:sdtContent>
      </w:sdt>
      <w:r w:rsidR="00350D3F" w:rsidRPr="007377C8">
        <w:rPr>
          <w:rFonts w:ascii="Garrison Sans" w:hAnsi="Garrison Sans"/>
          <w:b/>
          <w:sz w:val="28"/>
          <w:szCs w:val="28"/>
        </w:rPr>
        <w:t xml:space="preserve"> TRAVEL</w:t>
      </w:r>
      <w:bookmarkStart w:id="0" w:name="_GoBack"/>
      <w:bookmarkEnd w:id="0"/>
      <w:r w:rsidR="00350D3F" w:rsidRPr="007377C8">
        <w:rPr>
          <w:rFonts w:ascii="Garrison Sans" w:hAnsi="Garrison Sans"/>
          <w:b/>
          <w:sz w:val="28"/>
          <w:szCs w:val="28"/>
        </w:rPr>
        <w:t xml:space="preserve"> EXPENSE REPORT</w:t>
      </w:r>
    </w:p>
    <w:p w:rsidR="00E665CA" w:rsidRDefault="00F25870" w:rsidP="00620AED">
      <w:pPr>
        <w:jc w:val="center"/>
        <w:rPr>
          <w:rFonts w:ascii="Garrison Sans" w:hAnsi="Garrison Sans"/>
          <w:b/>
        </w:rPr>
      </w:pPr>
      <w:r>
        <w:rPr>
          <w:rFonts w:ascii="Garrison Sans" w:hAnsi="Garrison Sans"/>
          <w:b/>
        </w:rPr>
        <w:t>Non-</w:t>
      </w:r>
      <w:r w:rsidR="007377C8">
        <w:rPr>
          <w:rFonts w:ascii="Garrison Sans" w:hAnsi="Garrison Sans"/>
          <w:b/>
        </w:rPr>
        <w:t>UC</w:t>
      </w:r>
      <w:r w:rsidR="000F44DC">
        <w:rPr>
          <w:rFonts w:ascii="Garrison Sans" w:hAnsi="Garrison Sans"/>
          <w:b/>
        </w:rPr>
        <w:t>R</w:t>
      </w:r>
      <w:r w:rsidR="007377C8">
        <w:rPr>
          <w:rFonts w:ascii="Garrison Sans" w:hAnsi="Garrison Sans"/>
          <w:b/>
        </w:rPr>
        <w:t xml:space="preserve"> Employee Travelers</w:t>
      </w:r>
    </w:p>
    <w:p w:rsidR="00620AED" w:rsidRPr="00620AED" w:rsidRDefault="00620AED" w:rsidP="00620AED">
      <w:pPr>
        <w:jc w:val="center"/>
        <w:rPr>
          <w:rFonts w:ascii="Garrison Sans" w:hAnsi="Garrison Sans"/>
          <w:b/>
        </w:rPr>
      </w:pPr>
    </w:p>
    <w:p w:rsidR="005F2E24" w:rsidRPr="00E665CA" w:rsidRDefault="00E665CA" w:rsidP="00E665CA">
      <w:pPr>
        <w:spacing w:line="480" w:lineRule="auto"/>
        <w:ind w:left="5760" w:firstLine="720"/>
        <w:rPr>
          <w:rFonts w:ascii="Century Gothic" w:hAnsi="Century Gothic"/>
          <w:sz w:val="18"/>
          <w:szCs w:val="18"/>
          <w:u w:val="single"/>
        </w:rPr>
      </w:pPr>
      <w:r w:rsidRPr="00E50EC7">
        <w:rPr>
          <w:rFonts w:ascii="Century Gothic" w:hAnsi="Century Gothic"/>
          <w:b/>
          <w:sz w:val="18"/>
          <w:szCs w:val="18"/>
        </w:rPr>
        <w:t>Date Form Returned:</w:t>
      </w:r>
      <w:r w:rsidRPr="00E9374D">
        <w:rPr>
          <w:rFonts w:ascii="Century Gothic" w:hAnsi="Century Gothic"/>
          <w:sz w:val="18"/>
          <w:szCs w:val="18"/>
        </w:rPr>
        <w:t xml:space="preserve"> </w:t>
      </w:r>
      <w:sdt>
        <w:sdtPr>
          <w:rPr>
            <w:rFonts w:ascii="Century Gothic" w:hAnsi="Century Gothic"/>
            <w:sz w:val="18"/>
            <w:szCs w:val="18"/>
          </w:rPr>
          <w:id w:val="1093207510"/>
          <w:placeholder>
            <w:docPart w:val="69210F61A219426DBBF2B87A2BAAA647"/>
          </w:placeholder>
          <w:showingPlcHdr/>
          <w:text/>
        </w:sdtPr>
        <w:sdtEndPr/>
        <w:sdtContent>
          <w:r>
            <w:rPr>
              <w:rStyle w:val="PlaceholderText"/>
            </w:rPr>
            <w:t>_______________</w:t>
          </w:r>
        </w:sdtContent>
      </w:sdt>
    </w:p>
    <w:p w:rsidR="00E665CA" w:rsidRDefault="00677F60" w:rsidP="00677F60">
      <w:pPr>
        <w:spacing w:line="480" w:lineRule="auto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b/>
          <w:sz w:val="18"/>
          <w:szCs w:val="18"/>
        </w:rPr>
        <w:t xml:space="preserve">     </w:t>
      </w:r>
      <w:r w:rsidR="00350D3F" w:rsidRPr="00E50EC7">
        <w:rPr>
          <w:rFonts w:ascii="Century Gothic" w:hAnsi="Century Gothic"/>
          <w:b/>
          <w:sz w:val="18"/>
          <w:szCs w:val="18"/>
        </w:rPr>
        <w:t>Name of Traveler:</w:t>
      </w:r>
      <w:r w:rsidR="00390E03" w:rsidRPr="00E9374D">
        <w:rPr>
          <w:rFonts w:ascii="Century Gothic" w:hAnsi="Century Gothic"/>
          <w:sz w:val="18"/>
          <w:szCs w:val="18"/>
        </w:rPr>
        <w:t xml:space="preserve"> </w:t>
      </w:r>
      <w:sdt>
        <w:sdtPr>
          <w:rPr>
            <w:rFonts w:ascii="Century Gothic" w:hAnsi="Century Gothic"/>
            <w:sz w:val="18"/>
            <w:szCs w:val="18"/>
          </w:rPr>
          <w:id w:val="-1599628585"/>
          <w:placeholder>
            <w:docPart w:val="78890DBBBF42428CB780EE62AE857072"/>
          </w:placeholder>
          <w:showingPlcHdr/>
          <w:text/>
        </w:sdtPr>
        <w:sdtEndPr/>
        <w:sdtContent>
          <w:r w:rsidR="007C02DD">
            <w:rPr>
              <w:rStyle w:val="PlaceholderText"/>
              <w:rFonts w:ascii="Century Gothic" w:hAnsi="Century Gothic"/>
              <w:sz w:val="18"/>
              <w:szCs w:val="18"/>
            </w:rPr>
            <w:t>____________________________________________________________________________________________</w:t>
          </w:r>
        </w:sdtContent>
      </w:sdt>
      <w:r w:rsidR="00390E03" w:rsidRPr="00E9374D">
        <w:rPr>
          <w:rFonts w:ascii="Century Gothic" w:hAnsi="Century Gothic"/>
          <w:sz w:val="18"/>
          <w:szCs w:val="18"/>
        </w:rPr>
        <w:tab/>
      </w:r>
    </w:p>
    <w:p w:rsidR="002F25E2" w:rsidRDefault="00677F60" w:rsidP="007377C8">
      <w:pPr>
        <w:spacing w:line="480" w:lineRule="auto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b/>
          <w:sz w:val="18"/>
          <w:szCs w:val="18"/>
        </w:rPr>
        <w:t xml:space="preserve">     </w:t>
      </w:r>
      <w:r w:rsidR="00604640" w:rsidRPr="00E50EC7">
        <w:rPr>
          <w:rFonts w:ascii="Century Gothic" w:hAnsi="Century Gothic"/>
          <w:b/>
          <w:sz w:val="18"/>
          <w:szCs w:val="18"/>
        </w:rPr>
        <w:t>Phone</w:t>
      </w:r>
      <w:r w:rsidR="00245EDC" w:rsidRPr="00E50EC7">
        <w:rPr>
          <w:rFonts w:ascii="Century Gothic" w:hAnsi="Century Gothic"/>
          <w:b/>
          <w:sz w:val="18"/>
          <w:szCs w:val="18"/>
        </w:rPr>
        <w:t>:</w:t>
      </w:r>
      <w:r w:rsidR="00245EDC" w:rsidRPr="00E9374D">
        <w:rPr>
          <w:rFonts w:ascii="Century Gothic" w:hAnsi="Century Gothic"/>
          <w:sz w:val="18"/>
          <w:szCs w:val="18"/>
        </w:rPr>
        <w:t xml:space="preserve"> </w:t>
      </w:r>
      <w:sdt>
        <w:sdtPr>
          <w:rPr>
            <w:rFonts w:ascii="Century Gothic" w:hAnsi="Century Gothic"/>
            <w:sz w:val="18"/>
            <w:szCs w:val="18"/>
          </w:rPr>
          <w:id w:val="1451754908"/>
          <w:placeholder>
            <w:docPart w:val="85E246EE4E154C508412E0B0C821AEBC"/>
          </w:placeholder>
          <w:showingPlcHdr/>
          <w:text/>
        </w:sdtPr>
        <w:sdtEndPr/>
        <w:sdtContent>
          <w:r w:rsidR="00381350">
            <w:rPr>
              <w:rStyle w:val="PlaceholderText"/>
              <w:rFonts w:ascii="Century Gothic" w:hAnsi="Century Gothic"/>
              <w:sz w:val="18"/>
              <w:szCs w:val="18"/>
            </w:rPr>
            <w:t>__________</w:t>
          </w:r>
          <w:r>
            <w:rPr>
              <w:rStyle w:val="PlaceholderText"/>
              <w:rFonts w:ascii="Century Gothic" w:hAnsi="Century Gothic"/>
              <w:sz w:val="18"/>
              <w:szCs w:val="18"/>
            </w:rPr>
            <w:t>__</w:t>
          </w:r>
          <w:r w:rsidR="00381350">
            <w:rPr>
              <w:rStyle w:val="PlaceholderText"/>
              <w:rFonts w:ascii="Century Gothic" w:hAnsi="Century Gothic"/>
              <w:sz w:val="18"/>
              <w:szCs w:val="18"/>
            </w:rPr>
            <w:t>____</w:t>
          </w:r>
          <w:r>
            <w:rPr>
              <w:rStyle w:val="PlaceholderText"/>
              <w:rFonts w:ascii="Century Gothic" w:hAnsi="Century Gothic"/>
              <w:sz w:val="18"/>
              <w:szCs w:val="18"/>
            </w:rPr>
            <w:t>__</w:t>
          </w:r>
          <w:r w:rsidR="00381350">
            <w:rPr>
              <w:rStyle w:val="PlaceholderText"/>
              <w:rFonts w:ascii="Century Gothic" w:hAnsi="Century Gothic"/>
              <w:sz w:val="18"/>
              <w:szCs w:val="18"/>
            </w:rPr>
            <w:t>____</w:t>
          </w:r>
          <w:r w:rsidR="00E665CA">
            <w:rPr>
              <w:rStyle w:val="PlaceholderText"/>
              <w:rFonts w:ascii="Century Gothic" w:hAnsi="Century Gothic"/>
              <w:sz w:val="18"/>
              <w:szCs w:val="18"/>
            </w:rPr>
            <w:t>___</w:t>
          </w:r>
          <w:r w:rsidR="00381350">
            <w:rPr>
              <w:rStyle w:val="PlaceholderText"/>
              <w:rFonts w:ascii="Century Gothic" w:hAnsi="Century Gothic"/>
              <w:sz w:val="18"/>
              <w:szCs w:val="18"/>
            </w:rPr>
            <w:t>______</w:t>
          </w:r>
        </w:sdtContent>
      </w:sdt>
      <w:r w:rsidR="00390E03" w:rsidRPr="00E9374D">
        <w:rPr>
          <w:rFonts w:ascii="Century Gothic" w:hAnsi="Century Gothic"/>
          <w:sz w:val="18"/>
          <w:szCs w:val="18"/>
        </w:rPr>
        <w:tab/>
      </w:r>
      <w:r>
        <w:rPr>
          <w:rFonts w:ascii="Century Gothic" w:hAnsi="Century Gothic"/>
          <w:sz w:val="18"/>
          <w:szCs w:val="18"/>
        </w:rPr>
        <w:t xml:space="preserve"> </w:t>
      </w:r>
      <w:r w:rsidR="00E665CA">
        <w:rPr>
          <w:rFonts w:ascii="Century Gothic" w:hAnsi="Century Gothic"/>
          <w:sz w:val="18"/>
          <w:szCs w:val="18"/>
        </w:rPr>
        <w:t xml:space="preserve"> </w:t>
      </w:r>
      <w:r w:rsidR="00350D3F" w:rsidRPr="00E50EC7">
        <w:rPr>
          <w:rFonts w:ascii="Century Gothic" w:hAnsi="Century Gothic"/>
          <w:b/>
          <w:sz w:val="18"/>
          <w:szCs w:val="18"/>
        </w:rPr>
        <w:t>E-Mail:</w:t>
      </w:r>
      <w:r w:rsidR="00350D3F" w:rsidRPr="00E9374D">
        <w:rPr>
          <w:rFonts w:ascii="Century Gothic" w:hAnsi="Century Gothic"/>
          <w:sz w:val="18"/>
          <w:szCs w:val="18"/>
        </w:rPr>
        <w:t xml:space="preserve"> </w:t>
      </w:r>
      <w:sdt>
        <w:sdtPr>
          <w:rPr>
            <w:rFonts w:ascii="Century Gothic" w:hAnsi="Century Gothic"/>
            <w:sz w:val="18"/>
            <w:szCs w:val="18"/>
          </w:rPr>
          <w:id w:val="793950586"/>
          <w:placeholder>
            <w:docPart w:val="30F06A6D45E34221BEBA94B950B3520C"/>
          </w:placeholder>
          <w:showingPlcHdr/>
          <w:text/>
        </w:sdtPr>
        <w:sdtEndPr/>
        <w:sdtContent>
          <w:r w:rsidR="00381350">
            <w:rPr>
              <w:rStyle w:val="PlaceholderText"/>
              <w:rFonts w:ascii="Century Gothic" w:hAnsi="Century Gothic"/>
              <w:sz w:val="18"/>
              <w:szCs w:val="18"/>
            </w:rPr>
            <w:t>______________</w:t>
          </w:r>
          <w:r>
            <w:rPr>
              <w:rStyle w:val="PlaceholderText"/>
              <w:rFonts w:ascii="Century Gothic" w:hAnsi="Century Gothic"/>
              <w:sz w:val="18"/>
              <w:szCs w:val="18"/>
            </w:rPr>
            <w:t>__</w:t>
          </w:r>
          <w:r w:rsidR="00381350">
            <w:rPr>
              <w:rStyle w:val="PlaceholderText"/>
              <w:rFonts w:ascii="Century Gothic" w:hAnsi="Century Gothic"/>
              <w:sz w:val="18"/>
              <w:szCs w:val="18"/>
            </w:rPr>
            <w:t>____________________</w:t>
          </w:r>
          <w:r w:rsidR="00E665CA">
            <w:rPr>
              <w:rStyle w:val="PlaceholderText"/>
              <w:rFonts w:ascii="Century Gothic" w:hAnsi="Century Gothic"/>
              <w:sz w:val="18"/>
              <w:szCs w:val="18"/>
            </w:rPr>
            <w:t>____</w:t>
          </w:r>
          <w:r w:rsidR="00381350">
            <w:rPr>
              <w:rStyle w:val="PlaceholderText"/>
              <w:rFonts w:ascii="Century Gothic" w:hAnsi="Century Gothic"/>
              <w:sz w:val="18"/>
              <w:szCs w:val="18"/>
            </w:rPr>
            <w:t>_</w:t>
          </w:r>
          <w:r w:rsidR="00E665CA">
            <w:rPr>
              <w:rStyle w:val="PlaceholderText"/>
              <w:rFonts w:ascii="Century Gothic" w:hAnsi="Century Gothic"/>
              <w:sz w:val="18"/>
              <w:szCs w:val="18"/>
            </w:rPr>
            <w:t>______________</w:t>
          </w:r>
          <w:r w:rsidR="00381350">
            <w:rPr>
              <w:rStyle w:val="PlaceholderText"/>
              <w:rFonts w:ascii="Century Gothic" w:hAnsi="Century Gothic"/>
              <w:sz w:val="18"/>
              <w:szCs w:val="18"/>
            </w:rPr>
            <w:t>_</w:t>
          </w:r>
        </w:sdtContent>
      </w:sdt>
    </w:p>
    <w:p w:rsidR="005A3860" w:rsidRPr="00E9374D" w:rsidRDefault="00677F60" w:rsidP="007377C8">
      <w:pPr>
        <w:spacing w:line="480" w:lineRule="auto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b/>
          <w:sz w:val="18"/>
          <w:szCs w:val="18"/>
        </w:rPr>
        <w:t xml:space="preserve">     </w:t>
      </w:r>
      <w:r w:rsidR="00350D3F" w:rsidRPr="00E50EC7">
        <w:rPr>
          <w:rFonts w:ascii="Century Gothic" w:hAnsi="Century Gothic"/>
          <w:b/>
          <w:sz w:val="18"/>
          <w:szCs w:val="18"/>
        </w:rPr>
        <w:t>Mailing Address</w:t>
      </w:r>
      <w:r w:rsidR="006A41E3" w:rsidRPr="00E50EC7">
        <w:rPr>
          <w:rFonts w:ascii="Century Gothic" w:hAnsi="Century Gothic"/>
          <w:b/>
          <w:sz w:val="18"/>
          <w:szCs w:val="18"/>
        </w:rPr>
        <w:t>:</w:t>
      </w:r>
      <w:r w:rsidR="00F54EB9" w:rsidRPr="00E9374D">
        <w:rPr>
          <w:rFonts w:ascii="Century Gothic" w:hAnsi="Century Gothic"/>
          <w:sz w:val="18"/>
          <w:szCs w:val="18"/>
        </w:rPr>
        <w:t xml:space="preserve"> </w:t>
      </w:r>
      <w:sdt>
        <w:sdtPr>
          <w:rPr>
            <w:rFonts w:ascii="Century Gothic" w:hAnsi="Century Gothic"/>
            <w:sz w:val="18"/>
            <w:szCs w:val="18"/>
          </w:rPr>
          <w:id w:val="-650900563"/>
          <w:placeholder>
            <w:docPart w:val="A025F8ED37B940C8A82FB6CA443A4393"/>
          </w:placeholder>
          <w:showingPlcHdr/>
          <w:text/>
        </w:sdtPr>
        <w:sdtEndPr/>
        <w:sdtContent>
          <w:r w:rsidR="002F25E2">
            <w:rPr>
              <w:rStyle w:val="PlaceholderText"/>
              <w:rFonts w:ascii="Century Gothic" w:hAnsi="Century Gothic"/>
              <w:sz w:val="18"/>
              <w:szCs w:val="18"/>
            </w:rPr>
            <w:t>____________</w:t>
          </w:r>
          <w:r w:rsidR="00E665CA">
            <w:rPr>
              <w:rStyle w:val="PlaceholderText"/>
              <w:rFonts w:ascii="Century Gothic" w:hAnsi="Century Gothic"/>
              <w:sz w:val="18"/>
              <w:szCs w:val="18"/>
            </w:rPr>
            <w:t>___</w:t>
          </w:r>
          <w:r w:rsidR="002F25E2">
            <w:rPr>
              <w:rStyle w:val="PlaceholderText"/>
              <w:rFonts w:ascii="Century Gothic" w:hAnsi="Century Gothic"/>
              <w:sz w:val="18"/>
              <w:szCs w:val="18"/>
            </w:rPr>
            <w:t>__</w:t>
          </w:r>
          <w:r w:rsidR="00E665CA">
            <w:rPr>
              <w:rStyle w:val="PlaceholderText"/>
              <w:rFonts w:ascii="Century Gothic" w:hAnsi="Century Gothic"/>
              <w:sz w:val="18"/>
              <w:szCs w:val="18"/>
            </w:rPr>
            <w:t>___</w:t>
          </w:r>
          <w:r w:rsidR="002F25E2">
            <w:rPr>
              <w:rStyle w:val="PlaceholderText"/>
              <w:rFonts w:ascii="Century Gothic" w:hAnsi="Century Gothic"/>
              <w:sz w:val="18"/>
              <w:szCs w:val="18"/>
            </w:rPr>
            <w:t>_______________________</w:t>
          </w:r>
          <w:r w:rsidR="00E665CA">
            <w:rPr>
              <w:rStyle w:val="PlaceholderText"/>
              <w:rFonts w:ascii="Century Gothic" w:hAnsi="Century Gothic"/>
              <w:sz w:val="18"/>
              <w:szCs w:val="18"/>
            </w:rPr>
            <w:t>_</w:t>
          </w:r>
          <w:r w:rsidR="002F25E2">
            <w:rPr>
              <w:rStyle w:val="PlaceholderText"/>
              <w:rFonts w:ascii="Century Gothic" w:hAnsi="Century Gothic"/>
              <w:sz w:val="18"/>
              <w:szCs w:val="18"/>
            </w:rPr>
            <w:t>__________</w:t>
          </w:r>
          <w:r w:rsidR="00E665CA">
            <w:rPr>
              <w:rStyle w:val="PlaceholderText"/>
              <w:rFonts w:ascii="Century Gothic" w:hAnsi="Century Gothic"/>
              <w:sz w:val="18"/>
              <w:szCs w:val="18"/>
            </w:rPr>
            <w:t>____</w:t>
          </w:r>
          <w:r w:rsidR="002F25E2">
            <w:rPr>
              <w:rStyle w:val="PlaceholderText"/>
              <w:rFonts w:ascii="Century Gothic" w:hAnsi="Century Gothic"/>
              <w:sz w:val="18"/>
              <w:szCs w:val="18"/>
            </w:rPr>
            <w:t>___________________________________</w:t>
          </w:r>
        </w:sdtContent>
      </w:sdt>
    </w:p>
    <w:p w:rsidR="00350D3F" w:rsidRPr="00E9374D" w:rsidRDefault="00677F60" w:rsidP="007377C8">
      <w:pPr>
        <w:spacing w:line="480" w:lineRule="auto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b/>
          <w:sz w:val="18"/>
          <w:szCs w:val="18"/>
        </w:rPr>
        <w:t xml:space="preserve">     </w:t>
      </w:r>
      <w:r w:rsidR="00350D3F" w:rsidRPr="00E50EC7">
        <w:rPr>
          <w:rFonts w:ascii="Century Gothic" w:hAnsi="Century Gothic"/>
          <w:b/>
          <w:sz w:val="18"/>
          <w:szCs w:val="18"/>
        </w:rPr>
        <w:t>Country of Citizenship</w:t>
      </w:r>
      <w:r w:rsidR="00AE0169">
        <w:rPr>
          <w:rFonts w:ascii="Century Gothic" w:hAnsi="Century Gothic"/>
          <w:b/>
          <w:sz w:val="18"/>
          <w:szCs w:val="18"/>
        </w:rPr>
        <w:t xml:space="preserve"> (If not US, Please Specify Visa Type)</w:t>
      </w:r>
      <w:r w:rsidR="002069EB" w:rsidRPr="00E50EC7">
        <w:rPr>
          <w:rFonts w:ascii="Century Gothic" w:hAnsi="Century Gothic"/>
          <w:b/>
          <w:sz w:val="18"/>
          <w:szCs w:val="18"/>
        </w:rPr>
        <w:t>:</w:t>
      </w:r>
      <w:r w:rsidR="002069EB" w:rsidRPr="00E9374D">
        <w:rPr>
          <w:rFonts w:ascii="Century Gothic" w:hAnsi="Century Gothic"/>
          <w:sz w:val="18"/>
          <w:szCs w:val="18"/>
        </w:rPr>
        <w:t xml:space="preserve"> </w:t>
      </w:r>
      <w:sdt>
        <w:sdtPr>
          <w:rPr>
            <w:rFonts w:ascii="Century Gothic" w:hAnsi="Century Gothic"/>
            <w:sz w:val="18"/>
            <w:szCs w:val="18"/>
          </w:rPr>
          <w:id w:val="-386955049"/>
          <w:placeholder>
            <w:docPart w:val="90A48BB4A1A7443C8614AFC19CC89186"/>
          </w:placeholder>
          <w:showingPlcHdr/>
          <w:text/>
        </w:sdtPr>
        <w:sdtEndPr/>
        <w:sdtContent>
          <w:r w:rsidR="002F25E2">
            <w:rPr>
              <w:rStyle w:val="PlaceholderText"/>
              <w:rFonts w:ascii="Century Gothic" w:hAnsi="Century Gothic"/>
              <w:sz w:val="18"/>
              <w:szCs w:val="18"/>
            </w:rPr>
            <w:t>______________</w:t>
          </w:r>
          <w:r w:rsidR="00E665CA">
            <w:rPr>
              <w:rStyle w:val="PlaceholderText"/>
              <w:rFonts w:ascii="Century Gothic" w:hAnsi="Century Gothic"/>
              <w:sz w:val="18"/>
              <w:szCs w:val="18"/>
            </w:rPr>
            <w:t>__</w:t>
          </w:r>
          <w:r w:rsidR="00AE0169">
            <w:rPr>
              <w:rStyle w:val="PlaceholderText"/>
              <w:rFonts w:ascii="Century Gothic" w:hAnsi="Century Gothic"/>
              <w:sz w:val="18"/>
              <w:szCs w:val="18"/>
            </w:rPr>
            <w:t>___________</w:t>
          </w:r>
          <w:r w:rsidR="00E665CA">
            <w:rPr>
              <w:rStyle w:val="PlaceholderText"/>
              <w:rFonts w:ascii="Century Gothic" w:hAnsi="Century Gothic"/>
              <w:sz w:val="18"/>
              <w:szCs w:val="18"/>
            </w:rPr>
            <w:t>_________</w:t>
          </w:r>
          <w:r w:rsidR="002F25E2">
            <w:rPr>
              <w:rStyle w:val="PlaceholderText"/>
              <w:rFonts w:ascii="Century Gothic" w:hAnsi="Century Gothic"/>
              <w:sz w:val="18"/>
              <w:szCs w:val="18"/>
            </w:rPr>
            <w:t>__</w:t>
          </w:r>
          <w:r w:rsidR="00E665CA">
            <w:rPr>
              <w:rStyle w:val="PlaceholderText"/>
              <w:rFonts w:ascii="Century Gothic" w:hAnsi="Century Gothic"/>
              <w:sz w:val="18"/>
              <w:szCs w:val="18"/>
            </w:rPr>
            <w:t>____</w:t>
          </w:r>
          <w:r w:rsidR="002F25E2">
            <w:rPr>
              <w:rStyle w:val="PlaceholderText"/>
              <w:rFonts w:ascii="Century Gothic" w:hAnsi="Century Gothic"/>
              <w:sz w:val="18"/>
              <w:szCs w:val="18"/>
            </w:rPr>
            <w:t>___________</w:t>
          </w:r>
        </w:sdtContent>
      </w:sdt>
      <w:r w:rsidR="002F25E2">
        <w:rPr>
          <w:rFonts w:ascii="Century Gothic" w:hAnsi="Century Gothic"/>
          <w:sz w:val="18"/>
          <w:szCs w:val="18"/>
        </w:rPr>
        <w:t xml:space="preserve"> </w:t>
      </w:r>
      <w:r w:rsidR="002F25E2">
        <w:rPr>
          <w:rFonts w:ascii="Century Gothic" w:hAnsi="Century Gothic"/>
          <w:sz w:val="18"/>
          <w:szCs w:val="18"/>
        </w:rPr>
        <w:tab/>
      </w:r>
    </w:p>
    <w:p w:rsidR="00350D3F" w:rsidRPr="00E9374D" w:rsidRDefault="00677F60" w:rsidP="003A441F">
      <w:pPr>
        <w:spacing w:line="480" w:lineRule="auto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b/>
          <w:sz w:val="18"/>
          <w:szCs w:val="18"/>
        </w:rPr>
        <w:t xml:space="preserve">     </w:t>
      </w:r>
      <w:r w:rsidR="00350D3F" w:rsidRPr="00E50EC7">
        <w:rPr>
          <w:rFonts w:ascii="Century Gothic" w:hAnsi="Century Gothic"/>
          <w:b/>
          <w:sz w:val="18"/>
          <w:szCs w:val="18"/>
        </w:rPr>
        <w:t>Dates of Trip</w:t>
      </w:r>
      <w:r w:rsidR="005A3860" w:rsidRPr="00E50EC7">
        <w:rPr>
          <w:rFonts w:ascii="Century Gothic" w:hAnsi="Century Gothic"/>
          <w:b/>
          <w:sz w:val="18"/>
          <w:szCs w:val="18"/>
        </w:rPr>
        <w:t>:</w:t>
      </w:r>
      <w:r w:rsidR="005A3860" w:rsidRPr="00E9374D">
        <w:rPr>
          <w:rFonts w:ascii="Century Gothic" w:hAnsi="Century Gothic"/>
          <w:sz w:val="18"/>
          <w:szCs w:val="18"/>
        </w:rPr>
        <w:t xml:space="preserve"> </w:t>
      </w:r>
      <w:sdt>
        <w:sdtPr>
          <w:rPr>
            <w:rFonts w:ascii="Century Gothic" w:hAnsi="Century Gothic"/>
            <w:sz w:val="18"/>
            <w:szCs w:val="18"/>
          </w:rPr>
          <w:id w:val="-741412399"/>
          <w:placeholder>
            <w:docPart w:val="AF1B6DFD4DB44AD58FB48318121FDB90"/>
          </w:placeholder>
          <w:showingPlcHdr/>
          <w:text/>
        </w:sdtPr>
        <w:sdtEndPr/>
        <w:sdtContent>
          <w:r w:rsidR="002F25E2">
            <w:rPr>
              <w:rStyle w:val="PlaceholderText"/>
            </w:rPr>
            <w:t>_____</w:t>
          </w:r>
          <w:r w:rsidR="00E665CA">
            <w:rPr>
              <w:rStyle w:val="PlaceholderText"/>
            </w:rPr>
            <w:t>__</w:t>
          </w:r>
          <w:r w:rsidR="002F25E2">
            <w:rPr>
              <w:rStyle w:val="PlaceholderText"/>
            </w:rPr>
            <w:t>____</w:t>
          </w:r>
        </w:sdtContent>
      </w:sdt>
      <w:r w:rsidR="003A441F" w:rsidRPr="00E9374D">
        <w:rPr>
          <w:rFonts w:ascii="Century Gothic" w:hAnsi="Century Gothic"/>
          <w:sz w:val="18"/>
          <w:szCs w:val="18"/>
        </w:rPr>
        <w:t xml:space="preserve">-- </w:t>
      </w:r>
      <w:sdt>
        <w:sdtPr>
          <w:rPr>
            <w:rFonts w:ascii="Century Gothic" w:hAnsi="Century Gothic"/>
            <w:sz w:val="18"/>
            <w:szCs w:val="18"/>
          </w:rPr>
          <w:id w:val="1260175305"/>
          <w:placeholder>
            <w:docPart w:val="D6848AB4289D4FCD9A4E82C4D37FF817"/>
          </w:placeholder>
          <w:showingPlcHdr/>
          <w:text/>
        </w:sdtPr>
        <w:sdtEndPr/>
        <w:sdtContent>
          <w:r w:rsidR="002F25E2">
            <w:rPr>
              <w:rStyle w:val="PlaceholderText"/>
            </w:rPr>
            <w:t>___</w:t>
          </w:r>
          <w:r w:rsidR="00E665CA">
            <w:rPr>
              <w:rStyle w:val="PlaceholderText"/>
            </w:rPr>
            <w:t>__</w:t>
          </w:r>
          <w:r w:rsidR="002F25E2">
            <w:rPr>
              <w:rStyle w:val="PlaceholderText"/>
            </w:rPr>
            <w:t>______</w:t>
          </w:r>
        </w:sdtContent>
      </w:sdt>
      <w:r w:rsidR="003A441F" w:rsidRPr="00E9374D">
        <w:rPr>
          <w:rFonts w:ascii="Century Gothic" w:hAnsi="Century Gothic"/>
          <w:sz w:val="18"/>
          <w:szCs w:val="18"/>
        </w:rPr>
        <w:t xml:space="preserve"> </w:t>
      </w:r>
      <w:r w:rsidR="007E1DD0" w:rsidRPr="00E9374D">
        <w:rPr>
          <w:rFonts w:ascii="Century Gothic" w:hAnsi="Century Gothic"/>
          <w:sz w:val="18"/>
          <w:szCs w:val="18"/>
        </w:rPr>
        <w:t xml:space="preserve">       </w:t>
      </w:r>
      <w:r w:rsidR="00350D3F" w:rsidRPr="00E50EC7">
        <w:rPr>
          <w:rFonts w:ascii="Century Gothic" w:hAnsi="Century Gothic"/>
          <w:b/>
          <w:sz w:val="18"/>
          <w:szCs w:val="18"/>
        </w:rPr>
        <w:t>Departure Time</w:t>
      </w:r>
      <w:r w:rsidR="005A3860" w:rsidRPr="00E50EC7">
        <w:rPr>
          <w:rFonts w:ascii="Century Gothic" w:hAnsi="Century Gothic"/>
          <w:b/>
          <w:sz w:val="18"/>
          <w:szCs w:val="18"/>
        </w:rPr>
        <w:t>:</w:t>
      </w:r>
      <w:r w:rsidR="005A3860" w:rsidRPr="00E9374D">
        <w:rPr>
          <w:rFonts w:ascii="Century Gothic" w:hAnsi="Century Gothic"/>
          <w:sz w:val="18"/>
          <w:szCs w:val="18"/>
        </w:rPr>
        <w:t xml:space="preserve"> </w:t>
      </w:r>
      <w:sdt>
        <w:sdtPr>
          <w:rPr>
            <w:rFonts w:ascii="Century Gothic" w:hAnsi="Century Gothic"/>
            <w:sz w:val="18"/>
            <w:szCs w:val="18"/>
          </w:rPr>
          <w:id w:val="-672185567"/>
          <w:placeholder>
            <w:docPart w:val="6D1EED71066045EC8B89526E0D9756C2"/>
          </w:placeholder>
          <w:showingPlcHdr/>
          <w:text/>
        </w:sdtPr>
        <w:sdtEndPr/>
        <w:sdtContent>
          <w:r w:rsidR="002F25E2">
            <w:rPr>
              <w:rStyle w:val="PlaceholderText"/>
            </w:rPr>
            <w:t>___</w:t>
          </w:r>
          <w:r w:rsidR="00D24DAF">
            <w:rPr>
              <w:rStyle w:val="PlaceholderText"/>
            </w:rPr>
            <w:t>__</w:t>
          </w:r>
          <w:r w:rsidR="002F25E2">
            <w:rPr>
              <w:rStyle w:val="PlaceholderText"/>
            </w:rPr>
            <w:t>_</w:t>
          </w:r>
          <w:r w:rsidR="00E665CA">
            <w:rPr>
              <w:rStyle w:val="PlaceholderText"/>
            </w:rPr>
            <w:t>_</w:t>
          </w:r>
          <w:r w:rsidR="002F25E2">
            <w:rPr>
              <w:rStyle w:val="PlaceholderText"/>
            </w:rPr>
            <w:t>_____</w:t>
          </w:r>
        </w:sdtContent>
      </w:sdt>
      <w:r w:rsidR="00D24DAF">
        <w:rPr>
          <w:rFonts w:ascii="Century Gothic" w:hAnsi="Century Gothic"/>
          <w:sz w:val="18"/>
          <w:szCs w:val="18"/>
        </w:rPr>
        <w:t xml:space="preserve">   </w:t>
      </w:r>
      <w:r w:rsidR="00350D3F" w:rsidRPr="00E50EC7">
        <w:rPr>
          <w:rFonts w:ascii="Century Gothic" w:hAnsi="Century Gothic"/>
          <w:b/>
          <w:sz w:val="18"/>
          <w:szCs w:val="18"/>
        </w:rPr>
        <w:t>Return Time</w:t>
      </w:r>
      <w:r w:rsidR="005A3860" w:rsidRPr="00E50EC7">
        <w:rPr>
          <w:rFonts w:ascii="Century Gothic" w:hAnsi="Century Gothic"/>
          <w:b/>
          <w:sz w:val="18"/>
          <w:szCs w:val="18"/>
        </w:rPr>
        <w:t>:</w:t>
      </w:r>
      <w:r w:rsidR="003A441F" w:rsidRPr="00E9374D">
        <w:rPr>
          <w:rFonts w:ascii="Century Gothic" w:hAnsi="Century Gothic"/>
          <w:sz w:val="18"/>
          <w:szCs w:val="18"/>
        </w:rPr>
        <w:t xml:space="preserve"> </w:t>
      </w:r>
      <w:sdt>
        <w:sdtPr>
          <w:rPr>
            <w:rFonts w:ascii="Century Gothic" w:hAnsi="Century Gothic"/>
            <w:sz w:val="18"/>
            <w:szCs w:val="18"/>
          </w:rPr>
          <w:id w:val="-1421250438"/>
          <w:placeholder>
            <w:docPart w:val="292DF74CF0874A59BA2F0BF89661D514"/>
          </w:placeholder>
          <w:showingPlcHdr/>
          <w:text/>
        </w:sdtPr>
        <w:sdtEndPr/>
        <w:sdtContent>
          <w:r w:rsidR="002F25E2">
            <w:rPr>
              <w:rStyle w:val="PlaceholderText"/>
            </w:rPr>
            <w:t>_____</w:t>
          </w:r>
          <w:r w:rsidR="00D24DAF">
            <w:rPr>
              <w:rStyle w:val="PlaceholderText"/>
            </w:rPr>
            <w:t>__</w:t>
          </w:r>
          <w:r w:rsidR="002F25E2">
            <w:rPr>
              <w:rStyle w:val="PlaceholderText"/>
            </w:rPr>
            <w:t>__</w:t>
          </w:r>
          <w:r w:rsidR="00E665CA">
            <w:rPr>
              <w:rStyle w:val="PlaceholderText"/>
            </w:rPr>
            <w:t>_</w:t>
          </w:r>
          <w:r w:rsidR="002F25E2">
            <w:rPr>
              <w:rStyle w:val="PlaceholderText"/>
            </w:rPr>
            <w:t>__</w:t>
          </w:r>
        </w:sdtContent>
      </w:sdt>
    </w:p>
    <w:p w:rsidR="00350D3F" w:rsidRPr="00E9374D" w:rsidRDefault="00677F60" w:rsidP="007377C8">
      <w:pPr>
        <w:spacing w:line="480" w:lineRule="auto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b/>
          <w:sz w:val="18"/>
          <w:szCs w:val="18"/>
        </w:rPr>
        <w:t xml:space="preserve">     </w:t>
      </w:r>
      <w:r w:rsidR="002069EB" w:rsidRPr="00E50EC7">
        <w:rPr>
          <w:rFonts w:ascii="Century Gothic" w:hAnsi="Century Gothic"/>
          <w:b/>
          <w:sz w:val="18"/>
          <w:szCs w:val="18"/>
        </w:rPr>
        <w:t>Departure L</w:t>
      </w:r>
      <w:r w:rsidR="00020EDE" w:rsidRPr="00E50EC7">
        <w:rPr>
          <w:rFonts w:ascii="Century Gothic" w:hAnsi="Century Gothic"/>
          <w:b/>
          <w:sz w:val="18"/>
          <w:szCs w:val="18"/>
        </w:rPr>
        <w:t>ocation Addr</w:t>
      </w:r>
      <w:r w:rsidR="00055BE9" w:rsidRPr="00E50EC7">
        <w:rPr>
          <w:rFonts w:ascii="Century Gothic" w:hAnsi="Century Gothic"/>
          <w:b/>
          <w:sz w:val="18"/>
          <w:szCs w:val="18"/>
        </w:rPr>
        <w:t>ess:</w:t>
      </w:r>
      <w:r w:rsidR="00055BE9" w:rsidRPr="00E9374D">
        <w:rPr>
          <w:rFonts w:ascii="Century Gothic" w:hAnsi="Century Gothic"/>
          <w:sz w:val="18"/>
          <w:szCs w:val="18"/>
        </w:rPr>
        <w:t xml:space="preserve"> </w:t>
      </w:r>
      <w:sdt>
        <w:sdtPr>
          <w:rPr>
            <w:rFonts w:ascii="Century Gothic" w:hAnsi="Century Gothic"/>
            <w:sz w:val="18"/>
            <w:szCs w:val="18"/>
          </w:rPr>
          <w:id w:val="-1023555711"/>
          <w:placeholder>
            <w:docPart w:val="FB8F9B6C9F9442D9A561E87395816B8B"/>
          </w:placeholder>
          <w:showingPlcHdr/>
          <w:text/>
        </w:sdtPr>
        <w:sdtEndPr/>
        <w:sdtContent>
          <w:r w:rsidR="002F25E2">
            <w:rPr>
              <w:rStyle w:val="PlaceholderText"/>
              <w:rFonts w:ascii="Century Gothic" w:hAnsi="Century Gothic"/>
              <w:sz w:val="18"/>
              <w:szCs w:val="18"/>
            </w:rPr>
            <w:t>_____________________________</w:t>
          </w:r>
          <w:r w:rsidR="00E665CA">
            <w:rPr>
              <w:rStyle w:val="PlaceholderText"/>
              <w:rFonts w:ascii="Century Gothic" w:hAnsi="Century Gothic"/>
              <w:sz w:val="18"/>
              <w:szCs w:val="18"/>
            </w:rPr>
            <w:t>_</w:t>
          </w:r>
          <w:r w:rsidR="002F25E2">
            <w:rPr>
              <w:rStyle w:val="PlaceholderText"/>
              <w:rFonts w:ascii="Century Gothic" w:hAnsi="Century Gothic"/>
              <w:sz w:val="18"/>
              <w:szCs w:val="18"/>
            </w:rPr>
            <w:t>_____</w:t>
          </w:r>
          <w:r w:rsidR="00E665CA">
            <w:rPr>
              <w:rStyle w:val="PlaceholderText"/>
              <w:rFonts w:ascii="Century Gothic" w:hAnsi="Century Gothic"/>
              <w:sz w:val="18"/>
              <w:szCs w:val="18"/>
            </w:rPr>
            <w:t>____</w:t>
          </w:r>
          <w:r w:rsidR="002F25E2">
            <w:rPr>
              <w:rStyle w:val="PlaceholderText"/>
              <w:rFonts w:ascii="Century Gothic" w:hAnsi="Century Gothic"/>
              <w:sz w:val="18"/>
              <w:szCs w:val="18"/>
            </w:rPr>
            <w:t>_</w:t>
          </w:r>
          <w:r w:rsidR="00E665CA">
            <w:rPr>
              <w:rStyle w:val="PlaceholderText"/>
              <w:rFonts w:ascii="Century Gothic" w:hAnsi="Century Gothic"/>
              <w:sz w:val="18"/>
              <w:szCs w:val="18"/>
            </w:rPr>
            <w:t>_____</w:t>
          </w:r>
          <w:r w:rsidR="002F25E2">
            <w:rPr>
              <w:rStyle w:val="PlaceholderText"/>
              <w:rFonts w:ascii="Century Gothic" w:hAnsi="Century Gothic"/>
              <w:sz w:val="18"/>
              <w:szCs w:val="18"/>
            </w:rPr>
            <w:t>_____________________________________</w:t>
          </w:r>
        </w:sdtContent>
      </w:sdt>
    </w:p>
    <w:p w:rsidR="00020EDE" w:rsidRPr="00E9374D" w:rsidRDefault="00677F60" w:rsidP="007377C8">
      <w:pPr>
        <w:spacing w:line="480" w:lineRule="auto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b/>
          <w:sz w:val="18"/>
          <w:szCs w:val="18"/>
        </w:rPr>
        <w:t xml:space="preserve">     </w:t>
      </w:r>
      <w:r w:rsidR="00020EDE" w:rsidRPr="00E50EC7">
        <w:rPr>
          <w:rFonts w:ascii="Century Gothic" w:hAnsi="Century Gothic"/>
          <w:b/>
          <w:sz w:val="18"/>
          <w:szCs w:val="18"/>
        </w:rPr>
        <w:t>Destination Location Address:</w:t>
      </w:r>
      <w:r w:rsidR="00020EDE" w:rsidRPr="00E9374D">
        <w:rPr>
          <w:rFonts w:ascii="Century Gothic" w:hAnsi="Century Gothic"/>
          <w:sz w:val="18"/>
          <w:szCs w:val="18"/>
        </w:rPr>
        <w:t xml:space="preserve"> </w:t>
      </w:r>
      <w:sdt>
        <w:sdtPr>
          <w:rPr>
            <w:rFonts w:ascii="Century Gothic" w:hAnsi="Century Gothic"/>
            <w:sz w:val="18"/>
            <w:szCs w:val="18"/>
          </w:rPr>
          <w:id w:val="200904234"/>
          <w:placeholder>
            <w:docPart w:val="3E4D8F0038F44755A6B92BFD94FD8B94"/>
          </w:placeholder>
          <w:showingPlcHdr/>
          <w:text/>
        </w:sdtPr>
        <w:sdtEndPr/>
        <w:sdtContent>
          <w:r w:rsidR="002F25E2">
            <w:rPr>
              <w:rStyle w:val="PlaceholderText"/>
              <w:rFonts w:ascii="Century Gothic" w:hAnsi="Century Gothic"/>
              <w:sz w:val="18"/>
              <w:szCs w:val="18"/>
            </w:rPr>
            <w:t>____________</w:t>
          </w:r>
          <w:r w:rsidR="00E665CA">
            <w:rPr>
              <w:rStyle w:val="PlaceholderText"/>
              <w:rFonts w:ascii="Century Gothic" w:hAnsi="Century Gothic"/>
              <w:sz w:val="18"/>
              <w:szCs w:val="18"/>
            </w:rPr>
            <w:t>_</w:t>
          </w:r>
          <w:r w:rsidR="002F25E2">
            <w:rPr>
              <w:rStyle w:val="PlaceholderText"/>
              <w:rFonts w:ascii="Century Gothic" w:hAnsi="Century Gothic"/>
              <w:sz w:val="18"/>
              <w:szCs w:val="18"/>
            </w:rPr>
            <w:t>______________</w:t>
          </w:r>
          <w:r w:rsidR="00E665CA">
            <w:rPr>
              <w:rStyle w:val="PlaceholderText"/>
              <w:rFonts w:ascii="Century Gothic" w:hAnsi="Century Gothic"/>
              <w:sz w:val="18"/>
              <w:szCs w:val="18"/>
            </w:rPr>
            <w:t>____</w:t>
          </w:r>
          <w:r w:rsidR="002F25E2">
            <w:rPr>
              <w:rStyle w:val="PlaceholderText"/>
              <w:rFonts w:ascii="Century Gothic" w:hAnsi="Century Gothic"/>
              <w:sz w:val="18"/>
              <w:szCs w:val="18"/>
            </w:rPr>
            <w:t>_______</w:t>
          </w:r>
          <w:r w:rsidR="00E665CA">
            <w:rPr>
              <w:rStyle w:val="PlaceholderText"/>
              <w:rFonts w:ascii="Century Gothic" w:hAnsi="Century Gothic"/>
              <w:sz w:val="18"/>
              <w:szCs w:val="18"/>
            </w:rPr>
            <w:t>_____</w:t>
          </w:r>
          <w:r w:rsidR="002F25E2">
            <w:rPr>
              <w:rStyle w:val="PlaceholderText"/>
              <w:rFonts w:ascii="Century Gothic" w:hAnsi="Century Gothic"/>
              <w:sz w:val="18"/>
              <w:szCs w:val="18"/>
            </w:rPr>
            <w:t>______________________________________</w:t>
          </w:r>
        </w:sdtContent>
      </w:sdt>
    </w:p>
    <w:p w:rsidR="00020EDE" w:rsidRDefault="00677F60" w:rsidP="007377C8">
      <w:pPr>
        <w:spacing w:line="480" w:lineRule="auto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b/>
          <w:sz w:val="18"/>
          <w:szCs w:val="18"/>
        </w:rPr>
        <w:t xml:space="preserve">     </w:t>
      </w:r>
      <w:r w:rsidR="00020EDE" w:rsidRPr="00E50EC7">
        <w:rPr>
          <w:rFonts w:ascii="Century Gothic" w:hAnsi="Century Gothic"/>
          <w:b/>
          <w:sz w:val="18"/>
          <w:szCs w:val="18"/>
        </w:rPr>
        <w:t>Purpose of Trip:</w:t>
      </w:r>
      <w:r w:rsidR="00020EDE" w:rsidRPr="00E9374D">
        <w:rPr>
          <w:rFonts w:ascii="Century Gothic" w:hAnsi="Century Gothic"/>
          <w:sz w:val="18"/>
          <w:szCs w:val="18"/>
        </w:rPr>
        <w:t xml:space="preserve"> </w:t>
      </w:r>
      <w:sdt>
        <w:sdtPr>
          <w:rPr>
            <w:rFonts w:ascii="Century Gothic" w:hAnsi="Century Gothic"/>
            <w:sz w:val="18"/>
            <w:szCs w:val="18"/>
          </w:rPr>
          <w:id w:val="-1136560952"/>
          <w:placeholder>
            <w:docPart w:val="2DCCE821800548BD94959DFDCDA1D9C7"/>
          </w:placeholder>
          <w:showingPlcHdr/>
          <w:text/>
        </w:sdtPr>
        <w:sdtEndPr/>
        <w:sdtContent>
          <w:r w:rsidR="00E665CA">
            <w:rPr>
              <w:rStyle w:val="PlaceholderText"/>
              <w:rFonts w:ascii="Century Gothic" w:hAnsi="Century Gothic"/>
              <w:sz w:val="18"/>
              <w:szCs w:val="18"/>
            </w:rPr>
            <w:t>_______________________________________________________________________________________________</w:t>
          </w:r>
        </w:sdtContent>
      </w:sdt>
    </w:p>
    <w:p w:rsidR="00E665CA" w:rsidRPr="00E9374D" w:rsidRDefault="00677F60" w:rsidP="007377C8">
      <w:pPr>
        <w:spacing w:line="480" w:lineRule="auto"/>
        <w:rPr>
          <w:rFonts w:ascii="Century Gothic" w:hAnsi="Century Gothic"/>
          <w:sz w:val="18"/>
          <w:szCs w:val="18"/>
        </w:rPr>
      </w:pPr>
      <w:r>
        <w:rPr>
          <w:rStyle w:val="PlaceholderText"/>
          <w:rFonts w:ascii="Century Gothic" w:hAnsi="Century Gothic"/>
          <w:sz w:val="18"/>
          <w:szCs w:val="18"/>
        </w:rPr>
        <w:t xml:space="preserve">     </w:t>
      </w:r>
      <w:r w:rsidR="00E665CA">
        <w:rPr>
          <w:rStyle w:val="PlaceholderText"/>
          <w:rFonts w:ascii="Century Gothic" w:hAnsi="Century Gothic"/>
          <w:sz w:val="18"/>
          <w:szCs w:val="18"/>
        </w:rPr>
        <w:t>(</w:t>
      </w:r>
      <w:r w:rsidR="00E665CA" w:rsidRPr="00E9374D">
        <w:rPr>
          <w:rStyle w:val="PlaceholderText"/>
          <w:rFonts w:ascii="Century Gothic" w:hAnsi="Century Gothic"/>
          <w:sz w:val="18"/>
          <w:szCs w:val="18"/>
        </w:rPr>
        <w:t xml:space="preserve">Specify Type of Research, Attend and/or Present at a Conference, </w:t>
      </w:r>
      <w:r w:rsidR="00E665CA">
        <w:rPr>
          <w:rStyle w:val="PlaceholderText"/>
          <w:rFonts w:ascii="Century Gothic" w:hAnsi="Century Gothic"/>
          <w:sz w:val="18"/>
          <w:szCs w:val="18"/>
        </w:rPr>
        <w:t>Full Name of Conference, or Seminar Speaker)</w:t>
      </w:r>
    </w:p>
    <w:p w:rsidR="00EF1BB8" w:rsidRPr="00E9374D" w:rsidRDefault="00677F60" w:rsidP="007377C8">
      <w:pPr>
        <w:spacing w:line="480" w:lineRule="auto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b/>
          <w:sz w:val="18"/>
          <w:szCs w:val="18"/>
        </w:rPr>
        <w:t xml:space="preserve">     </w:t>
      </w:r>
      <w:r w:rsidR="00245EDC" w:rsidRPr="00E50EC7">
        <w:rPr>
          <w:rFonts w:ascii="Century Gothic" w:hAnsi="Century Gothic"/>
          <w:b/>
          <w:sz w:val="18"/>
          <w:szCs w:val="18"/>
        </w:rPr>
        <w:t>Department/Program Affiliation</w:t>
      </w:r>
      <w:r w:rsidR="00CA4A84" w:rsidRPr="00E50EC7">
        <w:rPr>
          <w:rFonts w:ascii="Century Gothic" w:hAnsi="Century Gothic"/>
          <w:b/>
          <w:sz w:val="18"/>
          <w:szCs w:val="18"/>
        </w:rPr>
        <w:t>:</w:t>
      </w:r>
      <w:r w:rsidR="00CA4A84" w:rsidRPr="00E9374D">
        <w:rPr>
          <w:rFonts w:ascii="Century Gothic" w:hAnsi="Century Gothic"/>
          <w:sz w:val="18"/>
          <w:szCs w:val="18"/>
        </w:rPr>
        <w:t xml:space="preserve"> </w:t>
      </w:r>
      <w:sdt>
        <w:sdtPr>
          <w:rPr>
            <w:rFonts w:ascii="Century Gothic" w:hAnsi="Century Gothic"/>
            <w:sz w:val="18"/>
            <w:szCs w:val="18"/>
          </w:rPr>
          <w:id w:val="-2024237562"/>
          <w:placeholder>
            <w:docPart w:val="647D5A3B090E47F6999755B09A95CDAC"/>
          </w:placeholder>
          <w:showingPlcHdr/>
          <w:text/>
        </w:sdtPr>
        <w:sdtEndPr/>
        <w:sdtContent>
          <w:r w:rsidR="00E665CA">
            <w:rPr>
              <w:rStyle w:val="PlaceholderText"/>
              <w:rFonts w:ascii="Century Gothic" w:hAnsi="Century Gothic"/>
              <w:sz w:val="18"/>
              <w:szCs w:val="18"/>
            </w:rPr>
            <w:t>____________________________________</w:t>
          </w:r>
        </w:sdtContent>
      </w:sdt>
      <w:r w:rsidR="00E665CA">
        <w:rPr>
          <w:rFonts w:ascii="Century Gothic" w:hAnsi="Century Gothic"/>
          <w:sz w:val="18"/>
          <w:szCs w:val="18"/>
        </w:rPr>
        <w:t xml:space="preserve">    </w:t>
      </w:r>
      <w:r w:rsidR="00E665CA" w:rsidRPr="00E50EC7">
        <w:rPr>
          <w:rFonts w:ascii="Century Gothic" w:hAnsi="Century Gothic"/>
          <w:b/>
          <w:sz w:val="18"/>
          <w:szCs w:val="18"/>
        </w:rPr>
        <w:t>Campus Host:</w:t>
      </w:r>
      <w:r w:rsidR="00E665CA" w:rsidRPr="00E9374D">
        <w:rPr>
          <w:rFonts w:ascii="Century Gothic" w:hAnsi="Century Gothic"/>
          <w:sz w:val="18"/>
          <w:szCs w:val="18"/>
        </w:rPr>
        <w:t xml:space="preserve"> </w:t>
      </w:r>
      <w:sdt>
        <w:sdtPr>
          <w:rPr>
            <w:rFonts w:ascii="Century Gothic" w:hAnsi="Century Gothic"/>
            <w:sz w:val="18"/>
            <w:szCs w:val="18"/>
          </w:rPr>
          <w:id w:val="572400689"/>
          <w:placeholder>
            <w:docPart w:val="6FCE7A6BA75B4117BA060AAA704A3449"/>
          </w:placeholder>
          <w:showingPlcHdr/>
          <w:text/>
        </w:sdtPr>
        <w:sdtEndPr/>
        <w:sdtContent>
          <w:r w:rsidR="00E665CA">
            <w:rPr>
              <w:rStyle w:val="PlaceholderText"/>
              <w:rFonts w:ascii="Century Gothic" w:hAnsi="Century Gothic"/>
              <w:sz w:val="18"/>
              <w:szCs w:val="18"/>
            </w:rPr>
            <w:t>___________________________</w:t>
          </w:r>
        </w:sdtContent>
      </w:sdt>
    </w:p>
    <w:p w:rsidR="00420330" w:rsidRPr="00F05F61" w:rsidRDefault="00677F60" w:rsidP="000E3932">
      <w:pPr>
        <w:spacing w:line="480" w:lineRule="auto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b/>
          <w:sz w:val="18"/>
          <w:szCs w:val="18"/>
        </w:rPr>
        <w:t xml:space="preserve">     </w:t>
      </w:r>
      <w:r w:rsidR="006D4A6C" w:rsidRPr="00E50EC7">
        <w:rPr>
          <w:rFonts w:ascii="Century Gothic" w:hAnsi="Century Gothic"/>
          <w:b/>
          <w:sz w:val="18"/>
          <w:szCs w:val="18"/>
        </w:rPr>
        <w:t>FAU</w:t>
      </w:r>
      <w:r w:rsidR="00E665CA">
        <w:rPr>
          <w:rFonts w:ascii="Century Gothic" w:hAnsi="Century Gothic"/>
          <w:b/>
          <w:sz w:val="18"/>
          <w:szCs w:val="18"/>
        </w:rPr>
        <w:t>, if Applicable</w:t>
      </w:r>
      <w:r w:rsidR="00343B03" w:rsidRPr="00E50EC7">
        <w:rPr>
          <w:rFonts w:ascii="Century Gothic" w:hAnsi="Century Gothic"/>
          <w:b/>
          <w:sz w:val="18"/>
          <w:szCs w:val="18"/>
        </w:rPr>
        <w:t>:</w:t>
      </w:r>
      <w:r w:rsidR="00343B03" w:rsidRPr="00E9374D">
        <w:rPr>
          <w:rFonts w:ascii="Century Gothic" w:hAnsi="Century Gothic"/>
          <w:sz w:val="18"/>
          <w:szCs w:val="18"/>
        </w:rPr>
        <w:t xml:space="preserve"> </w:t>
      </w:r>
      <w:sdt>
        <w:sdtPr>
          <w:rPr>
            <w:rFonts w:ascii="Century Gothic" w:hAnsi="Century Gothic"/>
            <w:sz w:val="18"/>
            <w:szCs w:val="18"/>
          </w:rPr>
          <w:id w:val="207457947"/>
          <w:placeholder>
            <w:docPart w:val="841ED266CBC54F9C82372E40AC66391C"/>
          </w:placeholder>
          <w:showingPlcHdr/>
          <w:text/>
        </w:sdtPr>
        <w:sdtEndPr/>
        <w:sdtContent>
          <w:r w:rsidR="00E665CA">
            <w:rPr>
              <w:rStyle w:val="PlaceholderText"/>
              <w:rFonts w:ascii="Century Gothic" w:hAnsi="Century Gothic"/>
              <w:sz w:val="18"/>
              <w:szCs w:val="18"/>
            </w:rPr>
            <w:t>______________________</w:t>
          </w:r>
          <w:r w:rsidR="00F05F61">
            <w:rPr>
              <w:rStyle w:val="PlaceholderText"/>
              <w:rFonts w:ascii="Century Gothic" w:hAnsi="Century Gothic"/>
              <w:sz w:val="18"/>
              <w:szCs w:val="18"/>
            </w:rPr>
            <w:t>___________________________</w:t>
          </w:r>
          <w:r w:rsidR="00E665CA">
            <w:rPr>
              <w:rStyle w:val="PlaceholderText"/>
              <w:rFonts w:ascii="Century Gothic" w:hAnsi="Century Gothic"/>
              <w:sz w:val="18"/>
              <w:szCs w:val="18"/>
            </w:rPr>
            <w:t>______</w:t>
          </w:r>
        </w:sdtContent>
      </w:sdt>
      <w:r w:rsidR="00F05F61">
        <w:rPr>
          <w:rFonts w:ascii="Century Gothic" w:hAnsi="Century Gothic"/>
          <w:sz w:val="18"/>
          <w:szCs w:val="18"/>
        </w:rPr>
        <w:t xml:space="preserve"> </w:t>
      </w:r>
      <w:r w:rsidR="00F05F61">
        <w:rPr>
          <w:rFonts w:ascii="Century Gothic" w:hAnsi="Century Gothic"/>
          <w:b/>
          <w:sz w:val="18"/>
          <w:szCs w:val="18"/>
        </w:rPr>
        <w:t>PI Approval:</w:t>
      </w:r>
      <w:r w:rsidR="00F05F61">
        <w:rPr>
          <w:rFonts w:ascii="Century Gothic" w:hAnsi="Century Gothic"/>
          <w:sz w:val="18"/>
          <w:szCs w:val="18"/>
        </w:rPr>
        <w:t xml:space="preserve"> </w:t>
      </w:r>
      <w:sdt>
        <w:sdtPr>
          <w:rPr>
            <w:rFonts w:ascii="Century Gothic" w:hAnsi="Century Gothic"/>
            <w:sz w:val="18"/>
            <w:szCs w:val="18"/>
          </w:rPr>
          <w:id w:val="-1183042333"/>
          <w:placeholder>
            <w:docPart w:val="9121D03F42E543D6A63C4862C8ADDC14"/>
          </w:placeholder>
          <w:showingPlcHdr/>
          <w:text/>
        </w:sdtPr>
        <w:sdtEndPr/>
        <w:sdtContent>
          <w:r w:rsidR="00F05F61">
            <w:rPr>
              <w:rStyle w:val="PlaceholderText"/>
            </w:rPr>
            <w:t>__________________</w:t>
          </w:r>
        </w:sdtContent>
      </w:sdt>
    </w:p>
    <w:p w:rsidR="005F2E24" w:rsidRDefault="005F2E24" w:rsidP="000E3932">
      <w:pPr>
        <w:spacing w:line="480" w:lineRule="auto"/>
        <w:rPr>
          <w:rFonts w:ascii="Century Gothic" w:hAnsi="Century Gothic"/>
          <w:b/>
          <w:sz w:val="18"/>
          <w:szCs w:val="18"/>
          <w:u w:val="single"/>
        </w:rPr>
      </w:pPr>
    </w:p>
    <w:p w:rsidR="002069EB" w:rsidRPr="007100CC" w:rsidRDefault="00677F60" w:rsidP="000E3932">
      <w:pPr>
        <w:spacing w:line="480" w:lineRule="auto"/>
        <w:rPr>
          <w:rFonts w:ascii="Century Gothic" w:hAnsi="Century Gothic"/>
          <w:b/>
          <w:sz w:val="18"/>
          <w:szCs w:val="18"/>
          <w:u w:val="single"/>
        </w:rPr>
      </w:pPr>
      <w:r w:rsidRPr="00677F60">
        <w:rPr>
          <w:rFonts w:ascii="Century Gothic" w:hAnsi="Century Gothic"/>
          <w:b/>
          <w:sz w:val="20"/>
          <w:szCs w:val="20"/>
        </w:rPr>
        <w:t xml:space="preserve">     </w:t>
      </w:r>
      <w:r w:rsidR="002069EB" w:rsidRPr="003C1CEC">
        <w:rPr>
          <w:rFonts w:ascii="Century Gothic" w:hAnsi="Century Gothic"/>
          <w:b/>
          <w:sz w:val="20"/>
          <w:szCs w:val="20"/>
          <w:u w:val="single"/>
        </w:rPr>
        <w:t>Expense Estimation</w:t>
      </w:r>
      <w:r w:rsidR="002069EB" w:rsidRPr="003C1CEC">
        <w:rPr>
          <w:rFonts w:ascii="Century Gothic" w:hAnsi="Century Gothic"/>
          <w:b/>
          <w:sz w:val="20"/>
          <w:szCs w:val="20"/>
        </w:rPr>
        <w:t>:</w:t>
      </w:r>
      <w:r>
        <w:rPr>
          <w:rFonts w:ascii="Century Gothic" w:hAnsi="Century Gothic"/>
          <w:b/>
          <w:sz w:val="18"/>
          <w:szCs w:val="18"/>
        </w:rPr>
        <w:tab/>
      </w:r>
      <w:r>
        <w:rPr>
          <w:rFonts w:ascii="Century Gothic" w:hAnsi="Century Gothic"/>
          <w:b/>
          <w:sz w:val="18"/>
          <w:szCs w:val="18"/>
        </w:rPr>
        <w:tab/>
      </w:r>
      <w:r>
        <w:rPr>
          <w:rFonts w:ascii="Century Gothic" w:hAnsi="Century Gothic"/>
          <w:b/>
          <w:sz w:val="18"/>
          <w:szCs w:val="18"/>
        </w:rPr>
        <w:tab/>
      </w:r>
      <w:r>
        <w:rPr>
          <w:rFonts w:ascii="Century Gothic" w:hAnsi="Century Gothic"/>
          <w:b/>
          <w:sz w:val="18"/>
          <w:szCs w:val="18"/>
        </w:rPr>
        <w:tab/>
      </w:r>
      <w:r>
        <w:rPr>
          <w:rFonts w:ascii="Century Gothic" w:hAnsi="Century Gothic"/>
          <w:b/>
          <w:sz w:val="18"/>
          <w:szCs w:val="18"/>
        </w:rPr>
        <w:tab/>
      </w:r>
      <w:r>
        <w:rPr>
          <w:rFonts w:ascii="Century Gothic" w:hAnsi="Century Gothic"/>
          <w:b/>
          <w:sz w:val="18"/>
          <w:szCs w:val="18"/>
        </w:rPr>
        <w:tab/>
      </w:r>
      <w:r>
        <w:rPr>
          <w:rFonts w:ascii="Century Gothic" w:hAnsi="Century Gothic"/>
          <w:b/>
          <w:sz w:val="18"/>
          <w:szCs w:val="18"/>
        </w:rPr>
        <w:tab/>
      </w:r>
      <w:r>
        <w:rPr>
          <w:rFonts w:ascii="Century Gothic" w:hAnsi="Century Gothic"/>
          <w:b/>
          <w:sz w:val="18"/>
          <w:szCs w:val="18"/>
        </w:rPr>
        <w:tab/>
      </w:r>
      <w:r>
        <w:rPr>
          <w:rFonts w:ascii="Century Gothic" w:hAnsi="Century Gothic"/>
          <w:b/>
          <w:sz w:val="18"/>
          <w:szCs w:val="18"/>
        </w:rPr>
        <w:tab/>
      </w:r>
      <w:r>
        <w:rPr>
          <w:rFonts w:ascii="Century Gothic" w:hAnsi="Century Gothic"/>
          <w:b/>
          <w:sz w:val="18"/>
          <w:szCs w:val="18"/>
        </w:rPr>
        <w:tab/>
      </w:r>
      <w:r w:rsidR="002069EB" w:rsidRPr="003C1CEC">
        <w:rPr>
          <w:rFonts w:ascii="Century Gothic" w:hAnsi="Century Gothic"/>
          <w:b/>
          <w:sz w:val="20"/>
          <w:szCs w:val="20"/>
        </w:rPr>
        <w:t>COST</w:t>
      </w:r>
    </w:p>
    <w:p w:rsidR="00D04FA3" w:rsidRDefault="00677F60" w:rsidP="00F7254E">
      <w:pPr>
        <w:spacing w:line="480" w:lineRule="auto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b/>
          <w:sz w:val="18"/>
          <w:szCs w:val="18"/>
        </w:rPr>
        <w:t xml:space="preserve">     </w:t>
      </w:r>
      <w:r w:rsidR="00C313BA">
        <w:rPr>
          <w:rFonts w:ascii="Century Gothic" w:hAnsi="Century Gothic"/>
          <w:b/>
          <w:sz w:val="18"/>
          <w:szCs w:val="18"/>
        </w:rPr>
        <w:t>Rental</w:t>
      </w:r>
      <w:r w:rsidR="002069EB" w:rsidRPr="007100CC">
        <w:rPr>
          <w:rFonts w:ascii="Century Gothic" w:hAnsi="Century Gothic"/>
          <w:b/>
          <w:sz w:val="18"/>
          <w:szCs w:val="18"/>
        </w:rPr>
        <w:t xml:space="preserve"> Car</w:t>
      </w:r>
      <w:r>
        <w:rPr>
          <w:rFonts w:ascii="Century Gothic" w:hAnsi="Century Gothic"/>
          <w:sz w:val="18"/>
          <w:szCs w:val="18"/>
        </w:rPr>
        <w:t xml:space="preserve"> - - - - - - - - - - - - - - - - - - - - - - - - - - - - - - - - - - - - - - - - - - - - - - - - - - - - - - - - - - - - - - - - - - - - -</w:t>
      </w:r>
      <w:r w:rsidR="00A57D46" w:rsidRPr="007100CC">
        <w:rPr>
          <w:rFonts w:ascii="Century Gothic" w:hAnsi="Century Gothic"/>
          <w:sz w:val="18"/>
          <w:szCs w:val="18"/>
        </w:rPr>
        <w:t>$</w:t>
      </w:r>
      <w:r w:rsidR="00124830" w:rsidRPr="007100CC">
        <w:rPr>
          <w:rFonts w:ascii="Century Gothic" w:hAnsi="Century Gothic"/>
          <w:sz w:val="18"/>
          <w:szCs w:val="18"/>
        </w:rPr>
        <w:t xml:space="preserve"> </w:t>
      </w:r>
      <w:sdt>
        <w:sdtPr>
          <w:rPr>
            <w:rFonts w:ascii="Century Gothic" w:hAnsi="Century Gothic"/>
            <w:sz w:val="18"/>
            <w:szCs w:val="18"/>
          </w:rPr>
          <w:id w:val="-222526351"/>
          <w:placeholder>
            <w:docPart w:val="45D53745A3964B64A5992BAE96FC76CC"/>
          </w:placeholder>
          <w:showingPlcHdr/>
          <w:text/>
        </w:sdtPr>
        <w:sdtEndPr/>
        <w:sdtContent>
          <w:r w:rsidR="007C02DD">
            <w:rPr>
              <w:rFonts w:ascii="Century Gothic" w:hAnsi="Century Gothic"/>
              <w:sz w:val="18"/>
              <w:szCs w:val="18"/>
            </w:rPr>
            <w:t>_______________</w:t>
          </w:r>
        </w:sdtContent>
      </w:sdt>
    </w:p>
    <w:p w:rsidR="00F05F61" w:rsidRPr="00F05F61" w:rsidRDefault="00F05F61" w:rsidP="00F7254E">
      <w:pPr>
        <w:spacing w:line="480" w:lineRule="auto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ab/>
      </w:r>
      <w:r>
        <w:rPr>
          <w:rFonts w:ascii="Century Gothic" w:hAnsi="Century Gothic"/>
          <w:sz w:val="18"/>
          <w:szCs w:val="18"/>
        </w:rPr>
        <w:tab/>
      </w:r>
      <w:r>
        <w:rPr>
          <w:rFonts w:ascii="Century Gothic" w:hAnsi="Century Gothic"/>
          <w:b/>
          <w:sz w:val="18"/>
          <w:szCs w:val="18"/>
        </w:rPr>
        <w:t>Rental Car Gas</w:t>
      </w:r>
      <w:r>
        <w:rPr>
          <w:rFonts w:ascii="Century Gothic" w:hAnsi="Century Gothic"/>
          <w:sz w:val="18"/>
          <w:szCs w:val="18"/>
        </w:rPr>
        <w:t xml:space="preserve"> - - - - - - - - - - - - - - - - - - - - - - - - - - - - - - - - - - - - - - - - - - - - - - - - - - - - - - $ </w:t>
      </w:r>
      <w:sdt>
        <w:sdtPr>
          <w:rPr>
            <w:rFonts w:ascii="Century Gothic" w:hAnsi="Century Gothic"/>
            <w:sz w:val="18"/>
            <w:szCs w:val="18"/>
          </w:rPr>
          <w:id w:val="-610287334"/>
          <w:placeholder>
            <w:docPart w:val="AAD70EEB574843BCB39921F3E3DE404F"/>
          </w:placeholder>
          <w:showingPlcHdr/>
          <w:text/>
        </w:sdtPr>
        <w:sdtEndPr/>
        <w:sdtContent>
          <w:r>
            <w:rPr>
              <w:rStyle w:val="PlaceholderText"/>
              <w:b/>
            </w:rPr>
            <w:t>___________</w:t>
          </w:r>
        </w:sdtContent>
      </w:sdt>
    </w:p>
    <w:p w:rsidR="00D04FA3" w:rsidRPr="007100CC" w:rsidRDefault="00677F60" w:rsidP="00F7254E">
      <w:pPr>
        <w:spacing w:line="480" w:lineRule="auto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b/>
          <w:sz w:val="18"/>
          <w:szCs w:val="18"/>
        </w:rPr>
        <w:t xml:space="preserve">     </w:t>
      </w:r>
      <w:r w:rsidR="00F54EB9" w:rsidRPr="007100CC">
        <w:rPr>
          <w:rFonts w:ascii="Century Gothic" w:hAnsi="Century Gothic"/>
          <w:b/>
          <w:sz w:val="18"/>
          <w:szCs w:val="18"/>
        </w:rPr>
        <w:t>Personal V</w:t>
      </w:r>
      <w:r w:rsidR="00124830" w:rsidRPr="007100CC">
        <w:rPr>
          <w:rFonts w:ascii="Century Gothic" w:hAnsi="Century Gothic"/>
          <w:b/>
          <w:sz w:val="18"/>
          <w:szCs w:val="18"/>
        </w:rPr>
        <w:t>ehicle-License Plate #</w:t>
      </w:r>
      <w:r w:rsidR="00124830" w:rsidRPr="007100CC">
        <w:rPr>
          <w:rFonts w:ascii="Century Gothic" w:hAnsi="Century Gothic"/>
          <w:sz w:val="18"/>
          <w:szCs w:val="18"/>
        </w:rPr>
        <w:t xml:space="preserve"> </w:t>
      </w:r>
      <w:sdt>
        <w:sdtPr>
          <w:rPr>
            <w:rFonts w:ascii="Century Gothic" w:hAnsi="Century Gothic"/>
            <w:sz w:val="18"/>
            <w:szCs w:val="18"/>
          </w:rPr>
          <w:id w:val="747225270"/>
          <w:placeholder>
            <w:docPart w:val="106F74E8933E4FC498ED6F1C3ED2FF2B"/>
          </w:placeholder>
          <w:showingPlcHdr/>
          <w:text/>
        </w:sdtPr>
        <w:sdtEndPr/>
        <w:sdtContent>
          <w:r w:rsidR="00620AED">
            <w:rPr>
              <w:rStyle w:val="PlaceholderText"/>
              <w:rFonts w:ascii="Century Gothic" w:hAnsi="Century Gothic"/>
              <w:sz w:val="18"/>
              <w:szCs w:val="18"/>
            </w:rPr>
            <w:t>__________________</w:t>
          </w:r>
        </w:sdtContent>
      </w:sdt>
      <w:r w:rsidR="00F54EB9" w:rsidRPr="007100CC">
        <w:rPr>
          <w:rFonts w:ascii="Century Gothic" w:hAnsi="Century Gothic"/>
          <w:sz w:val="18"/>
          <w:szCs w:val="18"/>
        </w:rPr>
        <w:t xml:space="preserve"> </w:t>
      </w:r>
      <w:r w:rsidR="00F54EB9" w:rsidRPr="007100CC">
        <w:rPr>
          <w:rFonts w:ascii="Century Gothic" w:hAnsi="Century Gothic"/>
          <w:b/>
          <w:sz w:val="18"/>
          <w:szCs w:val="18"/>
        </w:rPr>
        <w:t># of Mile</w:t>
      </w:r>
      <w:r w:rsidR="00CB68D7" w:rsidRPr="007100CC">
        <w:rPr>
          <w:rFonts w:ascii="Century Gothic" w:hAnsi="Century Gothic"/>
          <w:b/>
          <w:sz w:val="18"/>
          <w:szCs w:val="18"/>
        </w:rPr>
        <w:t>s</w:t>
      </w:r>
      <w:r w:rsidR="00F54EB9" w:rsidRPr="007100CC">
        <w:rPr>
          <w:rFonts w:ascii="Century Gothic" w:hAnsi="Century Gothic"/>
          <w:b/>
          <w:sz w:val="18"/>
          <w:szCs w:val="18"/>
        </w:rPr>
        <w:t>:</w:t>
      </w:r>
      <w:r w:rsidR="00F54EB9" w:rsidRPr="007100CC">
        <w:rPr>
          <w:rFonts w:ascii="Century Gothic" w:hAnsi="Century Gothic"/>
          <w:sz w:val="18"/>
          <w:szCs w:val="18"/>
        </w:rPr>
        <w:t xml:space="preserve"> </w:t>
      </w:r>
      <w:sdt>
        <w:sdtPr>
          <w:rPr>
            <w:rFonts w:ascii="Century Gothic" w:hAnsi="Century Gothic"/>
            <w:sz w:val="18"/>
            <w:szCs w:val="18"/>
          </w:rPr>
          <w:id w:val="2013253816"/>
          <w:placeholder>
            <w:docPart w:val="588B543C0FBA4F9BAB7F152D10516F8F"/>
          </w:placeholder>
          <w:showingPlcHdr/>
          <w:text/>
        </w:sdtPr>
        <w:sdtEndPr/>
        <w:sdtContent>
          <w:r w:rsidR="00620AED">
            <w:rPr>
              <w:rStyle w:val="PlaceholderText"/>
              <w:rFonts w:ascii="Century Gothic" w:hAnsi="Century Gothic"/>
              <w:sz w:val="18"/>
              <w:szCs w:val="18"/>
            </w:rPr>
            <w:t>_____________</w:t>
          </w:r>
        </w:sdtContent>
      </w:sdt>
      <w:r w:rsidR="00124830" w:rsidRPr="007100CC">
        <w:rPr>
          <w:rFonts w:ascii="Century Gothic" w:hAnsi="Century Gothic"/>
          <w:sz w:val="18"/>
          <w:szCs w:val="18"/>
        </w:rPr>
        <w:t xml:space="preserve"> </w:t>
      </w:r>
      <w:r w:rsidR="003447D0" w:rsidRPr="007100CC">
        <w:rPr>
          <w:rFonts w:ascii="Century Gothic" w:hAnsi="Century Gothic"/>
          <w:b/>
          <w:sz w:val="18"/>
          <w:szCs w:val="18"/>
        </w:rPr>
        <w:t>x 0.</w:t>
      </w:r>
      <w:r w:rsidR="005D40B4">
        <w:rPr>
          <w:rFonts w:ascii="Century Gothic" w:hAnsi="Century Gothic"/>
          <w:b/>
          <w:sz w:val="18"/>
          <w:szCs w:val="18"/>
        </w:rPr>
        <w:t>54</w:t>
      </w:r>
      <w:r w:rsidR="00130EE9" w:rsidRPr="007100CC">
        <w:rPr>
          <w:rFonts w:ascii="Century Gothic" w:hAnsi="Century Gothic"/>
          <w:b/>
          <w:sz w:val="18"/>
          <w:szCs w:val="18"/>
        </w:rPr>
        <w:t>5</w:t>
      </w:r>
      <w:r w:rsidR="00780ADF" w:rsidRPr="007100CC">
        <w:rPr>
          <w:rFonts w:ascii="Century Gothic" w:hAnsi="Century Gothic"/>
          <w:b/>
          <w:sz w:val="18"/>
          <w:szCs w:val="18"/>
        </w:rPr>
        <w:t xml:space="preserve"> </w:t>
      </w:r>
      <w:r w:rsidR="003447D0" w:rsidRPr="007100CC">
        <w:rPr>
          <w:rFonts w:ascii="Century Gothic" w:hAnsi="Century Gothic"/>
          <w:b/>
          <w:sz w:val="18"/>
          <w:szCs w:val="18"/>
        </w:rPr>
        <w:t>Per Mile</w:t>
      </w:r>
      <w:r>
        <w:rPr>
          <w:rFonts w:ascii="Century Gothic" w:hAnsi="Century Gothic"/>
          <w:sz w:val="18"/>
          <w:szCs w:val="18"/>
        </w:rPr>
        <w:t xml:space="preserve"> - - - -</w:t>
      </w:r>
      <w:r w:rsidR="00124830" w:rsidRPr="007100CC">
        <w:rPr>
          <w:rFonts w:ascii="Century Gothic" w:hAnsi="Century Gothic"/>
          <w:sz w:val="18"/>
          <w:szCs w:val="18"/>
        </w:rPr>
        <w:t xml:space="preserve">$ </w:t>
      </w:r>
      <w:sdt>
        <w:sdtPr>
          <w:rPr>
            <w:rFonts w:ascii="Century Gothic" w:hAnsi="Century Gothic"/>
            <w:sz w:val="18"/>
            <w:szCs w:val="18"/>
          </w:rPr>
          <w:id w:val="1028837764"/>
          <w:placeholder>
            <w:docPart w:val="ED34E5424B1D446692CC89C2F2B05A94"/>
          </w:placeholder>
          <w:showingPlcHdr/>
          <w:text/>
        </w:sdtPr>
        <w:sdtEndPr/>
        <w:sdtContent>
          <w:r w:rsidR="00620AED">
            <w:rPr>
              <w:rFonts w:ascii="Century Gothic" w:hAnsi="Century Gothic"/>
              <w:sz w:val="18"/>
              <w:szCs w:val="18"/>
            </w:rPr>
            <w:t>_______________</w:t>
          </w:r>
        </w:sdtContent>
      </w:sdt>
    </w:p>
    <w:p w:rsidR="002069EB" w:rsidRPr="007100CC" w:rsidRDefault="006146A5" w:rsidP="005B74EF">
      <w:pPr>
        <w:spacing w:line="480" w:lineRule="auto"/>
        <w:ind w:left="720" w:firstLine="720"/>
        <w:rPr>
          <w:rFonts w:ascii="Century Gothic" w:hAnsi="Century Gothic"/>
          <w:sz w:val="18"/>
          <w:szCs w:val="18"/>
        </w:rPr>
      </w:pPr>
      <w:r w:rsidRPr="007100CC">
        <w:rPr>
          <w:rFonts w:ascii="Century Gothic" w:hAnsi="Century Gothic"/>
          <w:b/>
          <w:sz w:val="18"/>
          <w:szCs w:val="18"/>
        </w:rPr>
        <w:t>Beginning Mileage</w:t>
      </w:r>
      <w:r w:rsidR="00124830" w:rsidRPr="007100CC">
        <w:rPr>
          <w:rFonts w:ascii="Century Gothic" w:hAnsi="Century Gothic"/>
          <w:sz w:val="18"/>
          <w:szCs w:val="18"/>
        </w:rPr>
        <w:t xml:space="preserve">: </w:t>
      </w:r>
      <w:sdt>
        <w:sdtPr>
          <w:rPr>
            <w:rFonts w:ascii="Century Gothic" w:hAnsi="Century Gothic"/>
            <w:sz w:val="18"/>
            <w:szCs w:val="18"/>
          </w:rPr>
          <w:id w:val="-1648734824"/>
          <w:placeholder>
            <w:docPart w:val="027D051F4E5740D5A20CC0BB67802FA4"/>
          </w:placeholder>
          <w:showingPlcHdr/>
          <w:text/>
        </w:sdtPr>
        <w:sdtEndPr/>
        <w:sdtContent>
          <w:r w:rsidR="00620AED">
            <w:rPr>
              <w:rStyle w:val="PlaceholderText"/>
              <w:rFonts w:ascii="Century Gothic" w:hAnsi="Century Gothic"/>
              <w:sz w:val="18"/>
              <w:szCs w:val="18"/>
            </w:rPr>
            <w:t>________________</w:t>
          </w:r>
        </w:sdtContent>
      </w:sdt>
      <w:r w:rsidRPr="007100CC">
        <w:rPr>
          <w:rFonts w:ascii="Century Gothic" w:hAnsi="Century Gothic"/>
          <w:sz w:val="18"/>
          <w:szCs w:val="18"/>
        </w:rPr>
        <w:tab/>
      </w:r>
      <w:r w:rsidRPr="007100CC">
        <w:rPr>
          <w:rFonts w:ascii="Century Gothic" w:hAnsi="Century Gothic"/>
          <w:b/>
          <w:sz w:val="18"/>
          <w:szCs w:val="18"/>
        </w:rPr>
        <w:t>Ending Mileage</w:t>
      </w:r>
      <w:r w:rsidR="00124830" w:rsidRPr="007100CC">
        <w:rPr>
          <w:rFonts w:ascii="Century Gothic" w:hAnsi="Century Gothic"/>
          <w:sz w:val="18"/>
          <w:szCs w:val="18"/>
        </w:rPr>
        <w:t xml:space="preserve">: </w:t>
      </w:r>
      <w:sdt>
        <w:sdtPr>
          <w:rPr>
            <w:rFonts w:ascii="Century Gothic" w:hAnsi="Century Gothic"/>
            <w:sz w:val="18"/>
            <w:szCs w:val="18"/>
          </w:rPr>
          <w:id w:val="264499777"/>
          <w:placeholder>
            <w:docPart w:val="E5726662AE9449A8A292D71EA06D6941"/>
          </w:placeholder>
          <w:showingPlcHdr/>
          <w:text/>
        </w:sdtPr>
        <w:sdtEndPr/>
        <w:sdtContent>
          <w:r w:rsidR="00620AED">
            <w:rPr>
              <w:rStyle w:val="PlaceholderText"/>
              <w:rFonts w:ascii="Century Gothic" w:hAnsi="Century Gothic"/>
              <w:sz w:val="18"/>
              <w:szCs w:val="18"/>
            </w:rPr>
            <w:t>________________</w:t>
          </w:r>
        </w:sdtContent>
      </w:sdt>
    </w:p>
    <w:p w:rsidR="00D04FA3" w:rsidRPr="007100CC" w:rsidRDefault="00677F60" w:rsidP="00F7254E">
      <w:pPr>
        <w:spacing w:line="480" w:lineRule="auto"/>
        <w:rPr>
          <w:rFonts w:ascii="Century Gothic" w:hAnsi="Century Gothic"/>
          <w:b/>
          <w:sz w:val="18"/>
          <w:szCs w:val="18"/>
          <w:u w:val="single"/>
        </w:rPr>
      </w:pPr>
      <w:r>
        <w:rPr>
          <w:rFonts w:ascii="Century Gothic" w:hAnsi="Century Gothic"/>
          <w:b/>
          <w:sz w:val="18"/>
          <w:szCs w:val="18"/>
        </w:rPr>
        <w:t xml:space="preserve">     </w:t>
      </w:r>
      <w:r w:rsidR="00D04FA3" w:rsidRPr="007100CC">
        <w:rPr>
          <w:rFonts w:ascii="Century Gothic" w:hAnsi="Century Gothic"/>
          <w:b/>
          <w:sz w:val="18"/>
          <w:szCs w:val="18"/>
        </w:rPr>
        <w:t>Bus/Shuttle/Taxi</w:t>
      </w:r>
      <w:r w:rsidR="00F7254E" w:rsidRPr="007100CC">
        <w:rPr>
          <w:rFonts w:ascii="Century Gothic" w:hAnsi="Century Gothic"/>
          <w:b/>
          <w:sz w:val="18"/>
          <w:szCs w:val="18"/>
        </w:rPr>
        <w:t>/Uber/Lyft</w:t>
      </w:r>
      <w:r>
        <w:rPr>
          <w:rFonts w:ascii="Century Gothic" w:hAnsi="Century Gothic"/>
          <w:sz w:val="18"/>
          <w:szCs w:val="18"/>
        </w:rPr>
        <w:t xml:space="preserve"> - - - - - - - - - - - - - - - - - - - - - - - - - - - - - - - - - - - - - - - - - - - - - - - - - - - - - - - - -</w:t>
      </w:r>
      <w:r w:rsidR="00D04FA3" w:rsidRPr="007100CC">
        <w:rPr>
          <w:rFonts w:ascii="Century Gothic" w:hAnsi="Century Gothic"/>
          <w:sz w:val="18"/>
          <w:szCs w:val="18"/>
        </w:rPr>
        <w:t>$</w:t>
      </w:r>
      <w:r w:rsidR="003A07D9" w:rsidRPr="007100CC">
        <w:rPr>
          <w:rFonts w:ascii="Century Gothic" w:hAnsi="Century Gothic"/>
          <w:sz w:val="18"/>
          <w:szCs w:val="18"/>
        </w:rPr>
        <w:t xml:space="preserve"> </w:t>
      </w:r>
      <w:sdt>
        <w:sdtPr>
          <w:rPr>
            <w:rFonts w:ascii="Century Gothic" w:hAnsi="Century Gothic"/>
            <w:sz w:val="18"/>
            <w:szCs w:val="18"/>
          </w:rPr>
          <w:id w:val="1775359770"/>
          <w:placeholder>
            <w:docPart w:val="58BF9CAABAC14B3FAFABFCE7184A62AE"/>
          </w:placeholder>
          <w:showingPlcHdr/>
          <w:text/>
        </w:sdtPr>
        <w:sdtEndPr/>
        <w:sdtContent>
          <w:r w:rsidR="00620AED">
            <w:rPr>
              <w:rFonts w:ascii="Century Gothic" w:hAnsi="Century Gothic"/>
              <w:sz w:val="18"/>
              <w:szCs w:val="18"/>
            </w:rPr>
            <w:t>_______________</w:t>
          </w:r>
        </w:sdtContent>
      </w:sdt>
    </w:p>
    <w:p w:rsidR="00F7254E" w:rsidRPr="007100CC" w:rsidRDefault="00677F60" w:rsidP="00F7254E">
      <w:pPr>
        <w:spacing w:line="480" w:lineRule="auto"/>
        <w:rPr>
          <w:rFonts w:ascii="Century Gothic" w:hAnsi="Century Gothic"/>
          <w:b/>
          <w:sz w:val="18"/>
          <w:szCs w:val="18"/>
          <w:u w:val="single"/>
        </w:rPr>
      </w:pPr>
      <w:r>
        <w:rPr>
          <w:rFonts w:ascii="Century Gothic" w:hAnsi="Century Gothic"/>
          <w:b/>
          <w:sz w:val="18"/>
          <w:szCs w:val="18"/>
        </w:rPr>
        <w:t xml:space="preserve">     </w:t>
      </w:r>
      <w:r w:rsidR="00D04FA3" w:rsidRPr="007100CC">
        <w:rPr>
          <w:rFonts w:ascii="Century Gothic" w:hAnsi="Century Gothic"/>
          <w:b/>
          <w:sz w:val="18"/>
          <w:szCs w:val="18"/>
        </w:rPr>
        <w:t>Parking</w:t>
      </w:r>
      <w:r>
        <w:rPr>
          <w:rFonts w:ascii="Century Gothic" w:hAnsi="Century Gothic"/>
          <w:sz w:val="18"/>
          <w:szCs w:val="18"/>
        </w:rPr>
        <w:t xml:space="preserve"> - - - - - - - - - - - - - - - - - - - - - - - - - - - - - - - - - - - - - - - - - - - - - - - - - - - - - - - - - - - - - - - - - - - - - - - </w:t>
      </w:r>
      <w:r w:rsidR="00420330" w:rsidRPr="007100CC">
        <w:rPr>
          <w:rFonts w:ascii="Century Gothic" w:hAnsi="Century Gothic"/>
          <w:sz w:val="18"/>
          <w:szCs w:val="18"/>
        </w:rPr>
        <w:t xml:space="preserve">$ </w:t>
      </w:r>
      <w:sdt>
        <w:sdtPr>
          <w:rPr>
            <w:rFonts w:ascii="Century Gothic" w:hAnsi="Century Gothic"/>
            <w:sz w:val="18"/>
            <w:szCs w:val="18"/>
          </w:rPr>
          <w:id w:val="2072761222"/>
          <w:placeholder>
            <w:docPart w:val="650FF2DCDE1447CA9725600D8AC0ACA2"/>
          </w:placeholder>
          <w:showingPlcHdr/>
          <w:text/>
        </w:sdtPr>
        <w:sdtEndPr/>
        <w:sdtContent>
          <w:r w:rsidR="00620AED">
            <w:rPr>
              <w:rFonts w:ascii="Century Gothic" w:hAnsi="Century Gothic"/>
              <w:sz w:val="18"/>
              <w:szCs w:val="18"/>
            </w:rPr>
            <w:t>_______________</w:t>
          </w:r>
        </w:sdtContent>
      </w:sdt>
    </w:p>
    <w:p w:rsidR="00E708AA" w:rsidRDefault="00677F60" w:rsidP="007100CC">
      <w:pPr>
        <w:spacing w:line="480" w:lineRule="auto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b/>
          <w:sz w:val="18"/>
          <w:szCs w:val="18"/>
        </w:rPr>
        <w:t xml:space="preserve">     </w:t>
      </w:r>
      <w:r w:rsidR="00E708AA">
        <w:rPr>
          <w:rFonts w:ascii="Century Gothic" w:hAnsi="Century Gothic"/>
          <w:b/>
          <w:sz w:val="18"/>
          <w:szCs w:val="18"/>
        </w:rPr>
        <w:t>Airfare</w:t>
      </w:r>
      <w:r w:rsidR="00E708AA">
        <w:rPr>
          <w:rFonts w:ascii="Century Gothic" w:hAnsi="Century Gothic"/>
          <w:b/>
          <w:sz w:val="18"/>
          <w:szCs w:val="18"/>
        </w:rPr>
        <w:tab/>
      </w:r>
      <w:r w:rsidR="00E708AA">
        <w:rPr>
          <w:rFonts w:ascii="Century Gothic" w:hAnsi="Century Gothic"/>
          <w:b/>
          <w:sz w:val="18"/>
          <w:szCs w:val="18"/>
        </w:rPr>
        <w:tab/>
        <w:t>P</w:t>
      </w:r>
      <w:r w:rsidR="00E708AA" w:rsidRPr="007100CC">
        <w:rPr>
          <w:rFonts w:ascii="Century Gothic" w:hAnsi="Century Gothic"/>
          <w:b/>
          <w:sz w:val="18"/>
          <w:szCs w:val="18"/>
        </w:rPr>
        <w:t xml:space="preserve">repaid by University  </w:t>
      </w:r>
      <w:sdt>
        <w:sdtPr>
          <w:rPr>
            <w:rFonts w:ascii="Century Gothic" w:hAnsi="Century Gothic"/>
            <w:b/>
            <w:sz w:val="18"/>
            <w:szCs w:val="18"/>
          </w:rPr>
          <w:id w:val="-4440854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1748B">
            <w:rPr>
              <w:rFonts w:ascii="MS Gothic" w:eastAsia="MS Gothic" w:hAnsi="MS Gothic" w:hint="eastAsia"/>
              <w:b/>
              <w:sz w:val="18"/>
              <w:szCs w:val="18"/>
            </w:rPr>
            <w:t>☐</w:t>
          </w:r>
        </w:sdtContent>
      </w:sdt>
      <w:r w:rsidR="00E708AA" w:rsidRPr="007100CC">
        <w:rPr>
          <w:rFonts w:ascii="Century Gothic" w:hAnsi="Century Gothic"/>
          <w:sz w:val="18"/>
          <w:szCs w:val="18"/>
        </w:rPr>
        <w:t xml:space="preserve">  </w:t>
      </w:r>
      <w:r w:rsidR="00E708AA">
        <w:rPr>
          <w:rFonts w:ascii="Century Gothic" w:hAnsi="Century Gothic"/>
          <w:sz w:val="18"/>
          <w:szCs w:val="18"/>
        </w:rPr>
        <w:tab/>
      </w:r>
      <w:r w:rsidR="00E708AA">
        <w:rPr>
          <w:rFonts w:ascii="Century Gothic" w:hAnsi="Century Gothic"/>
          <w:sz w:val="18"/>
          <w:szCs w:val="18"/>
        </w:rPr>
        <w:tab/>
      </w:r>
      <w:r w:rsidR="00E708AA" w:rsidRPr="007100CC">
        <w:rPr>
          <w:rFonts w:ascii="Century Gothic" w:hAnsi="Century Gothic"/>
          <w:b/>
          <w:sz w:val="18"/>
          <w:szCs w:val="18"/>
        </w:rPr>
        <w:t>Personal Purchase</w:t>
      </w:r>
      <w:r w:rsidR="00E708AA" w:rsidRPr="007100CC">
        <w:rPr>
          <w:rFonts w:ascii="Century Gothic" w:hAnsi="Century Gothic"/>
          <w:sz w:val="18"/>
          <w:szCs w:val="18"/>
        </w:rPr>
        <w:t xml:space="preserve"> </w:t>
      </w:r>
      <w:sdt>
        <w:sdtPr>
          <w:rPr>
            <w:rFonts w:ascii="Century Gothic" w:hAnsi="Century Gothic"/>
            <w:b/>
            <w:sz w:val="18"/>
            <w:szCs w:val="18"/>
          </w:rPr>
          <w:id w:val="-13070107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708AA" w:rsidRPr="007100CC">
            <w:rPr>
              <w:rFonts w:ascii="Segoe UI Symbol" w:eastAsia="MS Gothic" w:hAnsi="Segoe UI Symbol" w:cs="Segoe UI Symbol"/>
              <w:b/>
              <w:sz w:val="18"/>
              <w:szCs w:val="18"/>
            </w:rPr>
            <w:t>☐</w:t>
          </w:r>
        </w:sdtContent>
      </w:sdt>
      <w:r w:rsidR="00C46DC2">
        <w:rPr>
          <w:rFonts w:ascii="Century Gothic" w:hAnsi="Century Gothic"/>
          <w:sz w:val="18"/>
          <w:szCs w:val="18"/>
        </w:rPr>
        <w:tab/>
      </w:r>
      <w:r w:rsidR="00C46DC2">
        <w:rPr>
          <w:rFonts w:ascii="Century Gothic" w:hAnsi="Century Gothic"/>
          <w:sz w:val="18"/>
          <w:szCs w:val="18"/>
        </w:rPr>
        <w:tab/>
        <w:t xml:space="preserve">  </w:t>
      </w:r>
      <w:r w:rsidR="008C6DE7" w:rsidRPr="007100CC">
        <w:rPr>
          <w:rFonts w:ascii="Century Gothic" w:hAnsi="Century Gothic"/>
          <w:sz w:val="18"/>
          <w:szCs w:val="18"/>
        </w:rPr>
        <w:t>$</w:t>
      </w:r>
      <w:r w:rsidR="003A07D9" w:rsidRPr="007100CC">
        <w:rPr>
          <w:rFonts w:ascii="Century Gothic" w:hAnsi="Century Gothic"/>
          <w:sz w:val="18"/>
          <w:szCs w:val="18"/>
        </w:rPr>
        <w:t xml:space="preserve"> </w:t>
      </w:r>
      <w:sdt>
        <w:sdtPr>
          <w:rPr>
            <w:rFonts w:ascii="Century Gothic" w:hAnsi="Century Gothic"/>
            <w:sz w:val="18"/>
            <w:szCs w:val="18"/>
          </w:rPr>
          <w:id w:val="2125342782"/>
          <w:placeholder>
            <w:docPart w:val="C22327FEB2D1476799FEAA9051738545"/>
          </w:placeholder>
          <w:showingPlcHdr/>
          <w:text/>
        </w:sdtPr>
        <w:sdtEndPr/>
        <w:sdtContent>
          <w:r w:rsidR="00620AED">
            <w:rPr>
              <w:rFonts w:ascii="Century Gothic" w:hAnsi="Century Gothic"/>
              <w:sz w:val="18"/>
              <w:szCs w:val="18"/>
            </w:rPr>
            <w:t>_______________</w:t>
          </w:r>
        </w:sdtContent>
      </w:sdt>
    </w:p>
    <w:p w:rsidR="00F05F61" w:rsidRPr="00F05F61" w:rsidRDefault="00F05F61" w:rsidP="007100CC">
      <w:pPr>
        <w:spacing w:line="480" w:lineRule="auto"/>
        <w:rPr>
          <w:rFonts w:ascii="Century Gothic" w:hAnsi="Century Gothic"/>
          <w:sz w:val="18"/>
          <w:szCs w:val="18"/>
          <w:u w:val="single"/>
        </w:rPr>
      </w:pPr>
      <w:r>
        <w:rPr>
          <w:rFonts w:ascii="Century Gothic" w:hAnsi="Century Gothic"/>
          <w:sz w:val="18"/>
          <w:szCs w:val="18"/>
        </w:rPr>
        <w:tab/>
      </w:r>
      <w:r>
        <w:rPr>
          <w:rFonts w:ascii="Century Gothic" w:hAnsi="Century Gothic"/>
          <w:sz w:val="18"/>
          <w:szCs w:val="18"/>
        </w:rPr>
        <w:tab/>
      </w:r>
      <w:r>
        <w:rPr>
          <w:rFonts w:ascii="Century Gothic" w:hAnsi="Century Gothic"/>
          <w:b/>
          <w:sz w:val="18"/>
          <w:szCs w:val="18"/>
        </w:rPr>
        <w:t>Baggage</w:t>
      </w:r>
      <w:r>
        <w:rPr>
          <w:rFonts w:ascii="Century Gothic" w:hAnsi="Century Gothic"/>
          <w:sz w:val="18"/>
          <w:szCs w:val="18"/>
        </w:rPr>
        <w:t xml:space="preserve"> - - - - - - - - - - - - - - - - - - - - - - - - - - - - - - - - - - - - - - - - - - - - - - - - - - - - - - - - - - -$</w:t>
      </w:r>
      <w:sdt>
        <w:sdtPr>
          <w:rPr>
            <w:rFonts w:ascii="Century Gothic" w:hAnsi="Century Gothic"/>
            <w:sz w:val="18"/>
            <w:szCs w:val="18"/>
          </w:rPr>
          <w:id w:val="2061441549"/>
          <w:placeholder>
            <w:docPart w:val="D6EBFB33BC8F4F0EB5A8F2ACEB8967DA"/>
          </w:placeholder>
          <w:showingPlcHdr/>
          <w:text/>
        </w:sdtPr>
        <w:sdtEndPr/>
        <w:sdtContent>
          <w:r>
            <w:rPr>
              <w:rStyle w:val="PlaceholderText"/>
            </w:rPr>
            <w:t>____________</w:t>
          </w:r>
        </w:sdtContent>
      </w:sdt>
    </w:p>
    <w:p w:rsidR="00D04FA3" w:rsidRPr="00F05F61" w:rsidRDefault="00677F60" w:rsidP="00F05F61">
      <w:pPr>
        <w:spacing w:line="480" w:lineRule="auto"/>
        <w:rPr>
          <w:rFonts w:ascii="Century Gothic" w:hAnsi="Century Gothic"/>
          <w:b/>
          <w:sz w:val="18"/>
          <w:szCs w:val="18"/>
        </w:rPr>
      </w:pPr>
      <w:r>
        <w:rPr>
          <w:rFonts w:ascii="Century Gothic" w:hAnsi="Century Gothic"/>
          <w:b/>
          <w:sz w:val="18"/>
          <w:szCs w:val="18"/>
        </w:rPr>
        <w:t xml:space="preserve">     </w:t>
      </w:r>
      <w:r w:rsidR="00D04FA3" w:rsidRPr="007100CC">
        <w:rPr>
          <w:rFonts w:ascii="Century Gothic" w:hAnsi="Century Gothic"/>
          <w:b/>
          <w:sz w:val="18"/>
          <w:szCs w:val="18"/>
        </w:rPr>
        <w:t>H</w:t>
      </w:r>
      <w:r w:rsidR="001C7526" w:rsidRPr="007100CC">
        <w:rPr>
          <w:rFonts w:ascii="Century Gothic" w:hAnsi="Century Gothic"/>
          <w:b/>
          <w:sz w:val="18"/>
          <w:szCs w:val="18"/>
        </w:rPr>
        <w:t>otel</w:t>
      </w:r>
      <w:r w:rsidR="00E708AA">
        <w:rPr>
          <w:rFonts w:ascii="Century Gothic" w:hAnsi="Century Gothic"/>
          <w:b/>
          <w:sz w:val="18"/>
          <w:szCs w:val="18"/>
        </w:rPr>
        <w:tab/>
      </w:r>
      <w:r w:rsidR="00E708AA">
        <w:rPr>
          <w:rFonts w:ascii="Century Gothic" w:hAnsi="Century Gothic"/>
          <w:b/>
          <w:sz w:val="18"/>
          <w:szCs w:val="18"/>
        </w:rPr>
        <w:tab/>
      </w:r>
      <w:r>
        <w:rPr>
          <w:rFonts w:ascii="Century Gothic" w:hAnsi="Century Gothic"/>
          <w:b/>
          <w:sz w:val="18"/>
          <w:szCs w:val="18"/>
        </w:rPr>
        <w:tab/>
      </w:r>
      <w:r w:rsidR="00E708AA">
        <w:rPr>
          <w:rFonts w:ascii="Century Gothic" w:hAnsi="Century Gothic"/>
          <w:b/>
          <w:sz w:val="18"/>
          <w:szCs w:val="18"/>
        </w:rPr>
        <w:t>P</w:t>
      </w:r>
      <w:r w:rsidR="001E69AD" w:rsidRPr="007100CC">
        <w:rPr>
          <w:rFonts w:ascii="Century Gothic" w:hAnsi="Century Gothic"/>
          <w:b/>
          <w:sz w:val="18"/>
          <w:szCs w:val="18"/>
        </w:rPr>
        <w:t>repaid by University</w:t>
      </w:r>
      <w:r w:rsidR="00A57D46" w:rsidRPr="007100CC">
        <w:rPr>
          <w:rFonts w:ascii="Century Gothic" w:hAnsi="Century Gothic"/>
          <w:b/>
          <w:sz w:val="18"/>
          <w:szCs w:val="18"/>
        </w:rPr>
        <w:t xml:space="preserve">  </w:t>
      </w:r>
      <w:sdt>
        <w:sdtPr>
          <w:rPr>
            <w:rFonts w:ascii="Century Gothic" w:hAnsi="Century Gothic"/>
            <w:b/>
            <w:sz w:val="18"/>
            <w:szCs w:val="18"/>
          </w:rPr>
          <w:id w:val="-17356933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C02DD">
            <w:rPr>
              <w:rFonts w:ascii="MS Gothic" w:eastAsia="MS Gothic" w:hAnsi="MS Gothic" w:hint="eastAsia"/>
              <w:b/>
              <w:sz w:val="18"/>
              <w:szCs w:val="18"/>
            </w:rPr>
            <w:t>☐</w:t>
          </w:r>
        </w:sdtContent>
      </w:sdt>
      <w:r w:rsidR="00A57D46" w:rsidRPr="007100CC">
        <w:rPr>
          <w:rFonts w:ascii="Century Gothic" w:hAnsi="Century Gothic"/>
          <w:sz w:val="18"/>
          <w:szCs w:val="18"/>
        </w:rPr>
        <w:t xml:space="preserve">  </w:t>
      </w:r>
      <w:r w:rsidR="00E708AA">
        <w:rPr>
          <w:rFonts w:ascii="Century Gothic" w:hAnsi="Century Gothic"/>
          <w:sz w:val="18"/>
          <w:szCs w:val="18"/>
        </w:rPr>
        <w:tab/>
      </w:r>
      <w:r w:rsidR="00E708AA">
        <w:rPr>
          <w:rFonts w:ascii="Century Gothic" w:hAnsi="Century Gothic"/>
          <w:sz w:val="18"/>
          <w:szCs w:val="18"/>
        </w:rPr>
        <w:tab/>
      </w:r>
      <w:r w:rsidR="001E69AD" w:rsidRPr="007100CC">
        <w:rPr>
          <w:rFonts w:ascii="Century Gothic" w:hAnsi="Century Gothic"/>
          <w:b/>
          <w:sz w:val="18"/>
          <w:szCs w:val="18"/>
        </w:rPr>
        <w:t>Personal Purchase</w:t>
      </w:r>
      <w:r w:rsidR="00A57D46" w:rsidRPr="007100CC">
        <w:rPr>
          <w:rFonts w:ascii="Century Gothic" w:hAnsi="Century Gothic"/>
          <w:sz w:val="18"/>
          <w:szCs w:val="18"/>
        </w:rPr>
        <w:t xml:space="preserve"> </w:t>
      </w:r>
      <w:sdt>
        <w:sdtPr>
          <w:rPr>
            <w:rFonts w:ascii="Century Gothic" w:hAnsi="Century Gothic"/>
            <w:b/>
            <w:sz w:val="18"/>
            <w:szCs w:val="18"/>
          </w:rPr>
          <w:id w:val="-4054540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7D46" w:rsidRPr="007100CC">
            <w:rPr>
              <w:rFonts w:ascii="Segoe UI Symbol" w:eastAsia="MS Gothic" w:hAnsi="Segoe UI Symbol" w:cs="Segoe UI Symbol"/>
              <w:b/>
              <w:sz w:val="18"/>
              <w:szCs w:val="18"/>
            </w:rPr>
            <w:t>☐</w:t>
          </w:r>
        </w:sdtContent>
      </w:sdt>
      <w:r w:rsidR="00C46DC2">
        <w:rPr>
          <w:rFonts w:ascii="Century Gothic" w:hAnsi="Century Gothic"/>
          <w:sz w:val="18"/>
          <w:szCs w:val="18"/>
        </w:rPr>
        <w:tab/>
      </w:r>
      <w:r w:rsidR="00C46DC2">
        <w:rPr>
          <w:rFonts w:ascii="Century Gothic" w:hAnsi="Century Gothic"/>
          <w:sz w:val="18"/>
          <w:szCs w:val="18"/>
        </w:rPr>
        <w:tab/>
        <w:t xml:space="preserve">  </w:t>
      </w:r>
      <w:r w:rsidR="00925E7B" w:rsidRPr="007100CC">
        <w:rPr>
          <w:rFonts w:ascii="Century Gothic" w:hAnsi="Century Gothic"/>
          <w:sz w:val="18"/>
          <w:szCs w:val="18"/>
        </w:rPr>
        <w:t>$</w:t>
      </w:r>
      <w:r w:rsidR="003A07D9" w:rsidRPr="007100CC">
        <w:rPr>
          <w:rFonts w:ascii="Century Gothic" w:hAnsi="Century Gothic"/>
          <w:sz w:val="18"/>
          <w:szCs w:val="18"/>
        </w:rPr>
        <w:t xml:space="preserve"> </w:t>
      </w:r>
      <w:sdt>
        <w:sdtPr>
          <w:rPr>
            <w:rFonts w:ascii="Century Gothic" w:hAnsi="Century Gothic"/>
            <w:sz w:val="18"/>
            <w:szCs w:val="18"/>
          </w:rPr>
          <w:id w:val="470568846"/>
          <w:placeholder>
            <w:docPart w:val="2B940C35A120441584309F0259FB98FA"/>
          </w:placeholder>
          <w:showingPlcHdr/>
          <w:text/>
        </w:sdtPr>
        <w:sdtEndPr/>
        <w:sdtContent>
          <w:r w:rsidR="00620AED">
            <w:rPr>
              <w:rFonts w:ascii="Century Gothic" w:hAnsi="Century Gothic"/>
              <w:sz w:val="18"/>
              <w:szCs w:val="18"/>
            </w:rPr>
            <w:t>_______________</w:t>
          </w:r>
        </w:sdtContent>
      </w:sdt>
    </w:p>
    <w:p w:rsidR="00E708AA" w:rsidRPr="006518B7" w:rsidRDefault="00677F60" w:rsidP="00F7254E">
      <w:pPr>
        <w:spacing w:line="480" w:lineRule="auto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b/>
          <w:sz w:val="18"/>
          <w:szCs w:val="18"/>
        </w:rPr>
        <w:t xml:space="preserve">     </w:t>
      </w:r>
      <w:r w:rsidR="001C7526" w:rsidRPr="007100CC">
        <w:rPr>
          <w:rFonts w:ascii="Century Gothic" w:hAnsi="Century Gothic"/>
          <w:b/>
          <w:sz w:val="18"/>
          <w:szCs w:val="18"/>
        </w:rPr>
        <w:t>Meals</w:t>
      </w:r>
      <w:r>
        <w:rPr>
          <w:rFonts w:ascii="Century Gothic" w:hAnsi="Century Gothic"/>
          <w:b/>
          <w:sz w:val="18"/>
          <w:szCs w:val="18"/>
        </w:rPr>
        <w:t xml:space="preserve"> - - - - - - - - - - - - - - - - - - - - - - - - - - - - - - - - - - - - - - - - - - - - - - - - - - - - - - - - - - - - - - - </w:t>
      </w:r>
      <w:r w:rsidR="00925E7B" w:rsidRPr="007100CC">
        <w:rPr>
          <w:rFonts w:ascii="Century Gothic" w:hAnsi="Century Gothic"/>
          <w:sz w:val="18"/>
          <w:szCs w:val="18"/>
        </w:rPr>
        <w:t>$</w:t>
      </w:r>
      <w:r w:rsidR="003A07D9" w:rsidRPr="007100CC">
        <w:rPr>
          <w:rFonts w:ascii="Century Gothic" w:hAnsi="Century Gothic"/>
          <w:sz w:val="18"/>
          <w:szCs w:val="18"/>
        </w:rPr>
        <w:t xml:space="preserve"> </w:t>
      </w:r>
      <w:sdt>
        <w:sdtPr>
          <w:rPr>
            <w:rFonts w:ascii="Century Gothic" w:hAnsi="Century Gothic"/>
            <w:sz w:val="18"/>
            <w:szCs w:val="18"/>
          </w:rPr>
          <w:id w:val="1550641494"/>
          <w:placeholder>
            <w:docPart w:val="88A5570F83A2496492843ED35E91A83E"/>
          </w:placeholder>
          <w:showingPlcHdr/>
          <w:text/>
        </w:sdtPr>
        <w:sdtEndPr/>
        <w:sdtContent>
          <w:r w:rsidR="00620AED">
            <w:rPr>
              <w:rFonts w:ascii="Century Gothic" w:hAnsi="Century Gothic"/>
              <w:sz w:val="18"/>
              <w:szCs w:val="18"/>
            </w:rPr>
            <w:t>_______________</w:t>
          </w:r>
        </w:sdtContent>
      </w:sdt>
    </w:p>
    <w:p w:rsidR="00D04FA3" w:rsidRPr="00E708AA" w:rsidRDefault="00677F60" w:rsidP="007100CC">
      <w:pPr>
        <w:spacing w:line="480" w:lineRule="auto"/>
        <w:rPr>
          <w:rFonts w:ascii="Century Gothic" w:hAnsi="Century Gothic"/>
          <w:b/>
          <w:sz w:val="18"/>
          <w:szCs w:val="18"/>
          <w:u w:val="single"/>
        </w:rPr>
      </w:pPr>
      <w:r>
        <w:rPr>
          <w:rFonts w:ascii="Century Gothic" w:hAnsi="Century Gothic"/>
          <w:b/>
          <w:sz w:val="18"/>
          <w:szCs w:val="18"/>
        </w:rPr>
        <w:t xml:space="preserve">     </w:t>
      </w:r>
      <w:r w:rsidR="00E708AA">
        <w:rPr>
          <w:rFonts w:ascii="Century Gothic" w:hAnsi="Century Gothic"/>
          <w:b/>
          <w:sz w:val="18"/>
          <w:szCs w:val="18"/>
        </w:rPr>
        <w:t>Registration</w:t>
      </w:r>
      <w:r w:rsidR="00E708AA">
        <w:rPr>
          <w:rFonts w:ascii="Century Gothic" w:hAnsi="Century Gothic"/>
          <w:b/>
          <w:sz w:val="18"/>
          <w:szCs w:val="18"/>
        </w:rPr>
        <w:tab/>
      </w:r>
      <w:r>
        <w:rPr>
          <w:rFonts w:ascii="Century Gothic" w:hAnsi="Century Gothic"/>
          <w:b/>
          <w:sz w:val="18"/>
          <w:szCs w:val="18"/>
        </w:rPr>
        <w:tab/>
      </w:r>
      <w:r w:rsidR="00E708AA">
        <w:rPr>
          <w:rFonts w:ascii="Century Gothic" w:hAnsi="Century Gothic"/>
          <w:b/>
          <w:sz w:val="18"/>
          <w:szCs w:val="18"/>
        </w:rPr>
        <w:t>P</w:t>
      </w:r>
      <w:r w:rsidR="00E708AA" w:rsidRPr="007100CC">
        <w:rPr>
          <w:rFonts w:ascii="Century Gothic" w:hAnsi="Century Gothic"/>
          <w:b/>
          <w:sz w:val="18"/>
          <w:szCs w:val="18"/>
        </w:rPr>
        <w:t xml:space="preserve">repaid by University  </w:t>
      </w:r>
      <w:sdt>
        <w:sdtPr>
          <w:rPr>
            <w:rFonts w:ascii="Century Gothic" w:hAnsi="Century Gothic"/>
            <w:b/>
            <w:sz w:val="18"/>
            <w:szCs w:val="18"/>
          </w:rPr>
          <w:id w:val="7912518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708AA" w:rsidRPr="007100CC">
            <w:rPr>
              <w:rFonts w:ascii="Segoe UI Symbol" w:eastAsia="MS Gothic" w:hAnsi="Segoe UI Symbol" w:cs="Segoe UI Symbol"/>
              <w:b/>
              <w:sz w:val="18"/>
              <w:szCs w:val="18"/>
            </w:rPr>
            <w:t>☐</w:t>
          </w:r>
        </w:sdtContent>
      </w:sdt>
      <w:r w:rsidR="00E708AA" w:rsidRPr="007100CC">
        <w:rPr>
          <w:rFonts w:ascii="Century Gothic" w:hAnsi="Century Gothic"/>
          <w:sz w:val="18"/>
          <w:szCs w:val="18"/>
        </w:rPr>
        <w:t xml:space="preserve">  </w:t>
      </w:r>
      <w:r w:rsidR="00E708AA">
        <w:rPr>
          <w:rFonts w:ascii="Century Gothic" w:hAnsi="Century Gothic"/>
          <w:sz w:val="18"/>
          <w:szCs w:val="18"/>
        </w:rPr>
        <w:tab/>
      </w:r>
      <w:r w:rsidR="00E708AA">
        <w:rPr>
          <w:rFonts w:ascii="Century Gothic" w:hAnsi="Century Gothic"/>
          <w:sz w:val="18"/>
          <w:szCs w:val="18"/>
        </w:rPr>
        <w:tab/>
      </w:r>
      <w:r w:rsidR="00E708AA" w:rsidRPr="007100CC">
        <w:rPr>
          <w:rFonts w:ascii="Century Gothic" w:hAnsi="Century Gothic"/>
          <w:b/>
          <w:sz w:val="18"/>
          <w:szCs w:val="18"/>
        </w:rPr>
        <w:t>Personal Purchase</w:t>
      </w:r>
      <w:r w:rsidR="00E708AA" w:rsidRPr="007100CC">
        <w:rPr>
          <w:rFonts w:ascii="Century Gothic" w:hAnsi="Century Gothic"/>
          <w:sz w:val="18"/>
          <w:szCs w:val="18"/>
        </w:rPr>
        <w:t xml:space="preserve"> </w:t>
      </w:r>
      <w:sdt>
        <w:sdtPr>
          <w:rPr>
            <w:rFonts w:ascii="Century Gothic" w:hAnsi="Century Gothic"/>
            <w:b/>
            <w:sz w:val="18"/>
            <w:szCs w:val="18"/>
          </w:rPr>
          <w:id w:val="-19466917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708AA" w:rsidRPr="007100CC">
            <w:rPr>
              <w:rFonts w:ascii="Segoe UI Symbol" w:eastAsia="MS Gothic" w:hAnsi="Segoe UI Symbol" w:cs="Segoe UI Symbol"/>
              <w:b/>
              <w:sz w:val="18"/>
              <w:szCs w:val="18"/>
            </w:rPr>
            <w:t>☐</w:t>
          </w:r>
        </w:sdtContent>
      </w:sdt>
      <w:r w:rsidR="00C46DC2">
        <w:rPr>
          <w:rFonts w:ascii="Century Gothic" w:hAnsi="Century Gothic"/>
          <w:sz w:val="18"/>
          <w:szCs w:val="18"/>
        </w:rPr>
        <w:tab/>
      </w:r>
      <w:r w:rsidR="00C46DC2">
        <w:rPr>
          <w:rFonts w:ascii="Century Gothic" w:hAnsi="Century Gothic"/>
          <w:sz w:val="18"/>
          <w:szCs w:val="18"/>
        </w:rPr>
        <w:tab/>
        <w:t xml:space="preserve">  </w:t>
      </w:r>
      <w:r w:rsidR="00925E7B" w:rsidRPr="007100CC">
        <w:rPr>
          <w:rFonts w:ascii="Century Gothic" w:hAnsi="Century Gothic"/>
          <w:sz w:val="18"/>
          <w:szCs w:val="18"/>
        </w:rPr>
        <w:t>$</w:t>
      </w:r>
      <w:r w:rsidR="003A07D9" w:rsidRPr="007100CC">
        <w:rPr>
          <w:rFonts w:ascii="Century Gothic" w:hAnsi="Century Gothic"/>
          <w:sz w:val="18"/>
          <w:szCs w:val="18"/>
        </w:rPr>
        <w:t xml:space="preserve"> </w:t>
      </w:r>
      <w:sdt>
        <w:sdtPr>
          <w:rPr>
            <w:rFonts w:ascii="Century Gothic" w:hAnsi="Century Gothic"/>
            <w:sz w:val="18"/>
            <w:szCs w:val="18"/>
          </w:rPr>
          <w:id w:val="-359974025"/>
          <w:placeholder>
            <w:docPart w:val="8892E55ED0AF4FB587B80EB10F16B72A"/>
          </w:placeholder>
          <w:showingPlcHdr/>
          <w:text/>
        </w:sdtPr>
        <w:sdtEndPr/>
        <w:sdtContent>
          <w:r w:rsidR="00620AED">
            <w:rPr>
              <w:rFonts w:ascii="Century Gothic" w:hAnsi="Century Gothic"/>
              <w:sz w:val="18"/>
              <w:szCs w:val="18"/>
            </w:rPr>
            <w:t>_______________</w:t>
          </w:r>
        </w:sdtContent>
      </w:sdt>
    </w:p>
    <w:p w:rsidR="006518B7" w:rsidRPr="00A1748B" w:rsidRDefault="00677F60" w:rsidP="00AD5486">
      <w:pPr>
        <w:spacing w:line="480" w:lineRule="auto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b/>
          <w:sz w:val="18"/>
          <w:szCs w:val="18"/>
        </w:rPr>
        <w:t xml:space="preserve">     </w:t>
      </w:r>
      <w:r w:rsidR="00F54EB9" w:rsidRPr="007100CC">
        <w:rPr>
          <w:rFonts w:ascii="Century Gothic" w:hAnsi="Century Gothic"/>
          <w:b/>
          <w:sz w:val="18"/>
          <w:szCs w:val="18"/>
        </w:rPr>
        <w:t>Miscellaneous Expenses</w:t>
      </w:r>
      <w:r>
        <w:rPr>
          <w:rFonts w:ascii="Century Gothic" w:hAnsi="Century Gothic"/>
          <w:sz w:val="18"/>
          <w:szCs w:val="18"/>
        </w:rPr>
        <w:t xml:space="preserve"> - - - - - - - - - - - - - - - - - - - - - - - - - - - - - - - - - - - - - - - - - - - - - - - - - - - - - - - - - - </w:t>
      </w:r>
      <w:r w:rsidR="00925E7B" w:rsidRPr="007100CC">
        <w:rPr>
          <w:rFonts w:ascii="Century Gothic" w:hAnsi="Century Gothic"/>
          <w:sz w:val="18"/>
          <w:szCs w:val="18"/>
        </w:rPr>
        <w:t>$</w:t>
      </w:r>
      <w:r w:rsidR="00420330" w:rsidRPr="007100CC">
        <w:rPr>
          <w:rFonts w:ascii="Century Gothic" w:hAnsi="Century Gothic"/>
          <w:sz w:val="18"/>
          <w:szCs w:val="18"/>
        </w:rPr>
        <w:t xml:space="preserve"> </w:t>
      </w:r>
      <w:sdt>
        <w:sdtPr>
          <w:rPr>
            <w:rFonts w:ascii="Century Gothic" w:hAnsi="Century Gothic"/>
            <w:sz w:val="18"/>
            <w:szCs w:val="18"/>
          </w:rPr>
          <w:id w:val="-104116117"/>
          <w:placeholder>
            <w:docPart w:val="C582442F23A54FDCBBFF90E7184F3344"/>
          </w:placeholder>
          <w:showingPlcHdr/>
          <w:text/>
        </w:sdtPr>
        <w:sdtEndPr/>
        <w:sdtContent>
          <w:r w:rsidR="00620AED">
            <w:rPr>
              <w:rFonts w:ascii="Century Gothic" w:hAnsi="Century Gothic"/>
              <w:sz w:val="18"/>
              <w:szCs w:val="18"/>
            </w:rPr>
            <w:t>_______________</w:t>
          </w:r>
        </w:sdtContent>
      </w:sdt>
    </w:p>
    <w:p w:rsidR="00A1748B" w:rsidRDefault="00A1748B" w:rsidP="00A1748B">
      <w:pPr>
        <w:spacing w:line="480" w:lineRule="auto"/>
        <w:ind w:left="5040" w:firstLine="720"/>
        <w:rPr>
          <w:rFonts w:ascii="Century Gothic" w:hAnsi="Century Gothic"/>
          <w:sz w:val="16"/>
          <w:szCs w:val="16"/>
        </w:rPr>
      </w:pPr>
    </w:p>
    <w:p w:rsidR="00241358" w:rsidRPr="00A1748B" w:rsidRDefault="00761207" w:rsidP="00A1748B">
      <w:pPr>
        <w:spacing w:line="480" w:lineRule="auto"/>
        <w:ind w:left="5040" w:firstLine="720"/>
        <w:rPr>
          <w:rFonts w:ascii="Century Gothic" w:hAnsi="Century Gothic"/>
          <w:sz w:val="16"/>
          <w:szCs w:val="16"/>
        </w:rPr>
      </w:pPr>
      <w:r>
        <w:rPr>
          <w:rFonts w:ascii="Century Gothic" w:hAnsi="Century Gothic"/>
          <w:sz w:val="16"/>
          <w:szCs w:val="16"/>
        </w:rPr>
        <w:t xml:space="preserve"> </w:t>
      </w:r>
      <w:r w:rsidR="001F6218" w:rsidRPr="005F2E24">
        <w:rPr>
          <w:rFonts w:ascii="Century Gothic" w:hAnsi="Century Gothic"/>
          <w:b/>
          <w:i/>
          <w:sz w:val="20"/>
          <w:szCs w:val="20"/>
          <w:u w:val="single"/>
        </w:rPr>
        <w:t>TOTAL Estimated Expense</w:t>
      </w:r>
      <w:r w:rsidR="00677F60">
        <w:rPr>
          <w:rFonts w:ascii="Century Gothic" w:hAnsi="Century Gothic"/>
          <w:b/>
          <w:i/>
          <w:sz w:val="20"/>
          <w:szCs w:val="20"/>
          <w:u w:val="single"/>
        </w:rPr>
        <w:t>s</w:t>
      </w:r>
      <w:r w:rsidR="00677F60">
        <w:rPr>
          <w:rFonts w:ascii="Century Gothic" w:hAnsi="Century Gothic"/>
          <w:sz w:val="20"/>
          <w:szCs w:val="20"/>
        </w:rPr>
        <w:t xml:space="preserve"> - - - -</w:t>
      </w:r>
      <w:r w:rsidR="005F2E24">
        <w:rPr>
          <w:rFonts w:ascii="Century Gothic" w:hAnsi="Century Gothic"/>
          <w:sz w:val="16"/>
          <w:szCs w:val="16"/>
        </w:rPr>
        <w:t xml:space="preserve">$ </w:t>
      </w:r>
      <w:sdt>
        <w:sdtPr>
          <w:rPr>
            <w:rFonts w:ascii="Century Gothic" w:hAnsi="Century Gothic"/>
            <w:sz w:val="16"/>
            <w:szCs w:val="16"/>
          </w:rPr>
          <w:id w:val="864176151"/>
          <w:placeholder>
            <w:docPart w:val="354C2A83435843F9BA8054B9261F5C8B"/>
          </w:placeholder>
          <w:showingPlcHdr/>
          <w:text/>
        </w:sdtPr>
        <w:sdtEndPr/>
        <w:sdtContent>
          <w:r w:rsidR="00620AED">
            <w:rPr>
              <w:rFonts w:ascii="Century Gothic" w:hAnsi="Century Gothic"/>
              <w:sz w:val="18"/>
              <w:szCs w:val="18"/>
            </w:rPr>
            <w:t>_______________</w:t>
          </w:r>
        </w:sdtContent>
      </w:sdt>
    </w:p>
    <w:p w:rsidR="00AD5486" w:rsidRPr="00241358" w:rsidRDefault="00F52069" w:rsidP="00241358">
      <w:pPr>
        <w:jc w:val="center"/>
        <w:rPr>
          <w:rFonts w:ascii="Century Gothic" w:hAnsi="Century Gothic"/>
          <w:b/>
          <w:i/>
          <w:color w:val="FF0000"/>
          <w:sz w:val="22"/>
          <w:szCs w:val="22"/>
          <w:u w:val="single"/>
        </w:rPr>
      </w:pPr>
      <w:r>
        <w:rPr>
          <w:rFonts w:ascii="Century Gothic" w:hAnsi="Century Gothic"/>
          <w:b/>
          <w:i/>
          <w:color w:val="FF0000"/>
          <w:sz w:val="22"/>
          <w:szCs w:val="22"/>
          <w:u w:val="single"/>
        </w:rPr>
        <w:t>PLEASE ATTACH ORIGINAL RECEIPTS</w:t>
      </w:r>
    </w:p>
    <w:sectPr w:rsidR="00AD5486" w:rsidRPr="00241358" w:rsidSect="00BE6E0B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rison Sans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43C64"/>
    <w:multiLevelType w:val="hybridMultilevel"/>
    <w:tmpl w:val="1EB2E4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987671"/>
    <w:multiLevelType w:val="hybridMultilevel"/>
    <w:tmpl w:val="3AF64E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4ED"/>
    <w:rsid w:val="00005671"/>
    <w:rsid w:val="00020EDE"/>
    <w:rsid w:val="00022068"/>
    <w:rsid w:val="00055BE9"/>
    <w:rsid w:val="0009799B"/>
    <w:rsid w:val="000A742E"/>
    <w:rsid w:val="000E00A1"/>
    <w:rsid w:val="000E3932"/>
    <w:rsid w:val="000F44DC"/>
    <w:rsid w:val="00116FC0"/>
    <w:rsid w:val="00124830"/>
    <w:rsid w:val="00130EE9"/>
    <w:rsid w:val="00132F82"/>
    <w:rsid w:val="001A1A84"/>
    <w:rsid w:val="001C7526"/>
    <w:rsid w:val="001E69AD"/>
    <w:rsid w:val="001F6218"/>
    <w:rsid w:val="002061FB"/>
    <w:rsid w:val="002069EB"/>
    <w:rsid w:val="00241358"/>
    <w:rsid w:val="00245EDC"/>
    <w:rsid w:val="00274F7F"/>
    <w:rsid w:val="002A74B4"/>
    <w:rsid w:val="002F25E2"/>
    <w:rsid w:val="00343B03"/>
    <w:rsid w:val="003447D0"/>
    <w:rsid w:val="00350D3F"/>
    <w:rsid w:val="00381350"/>
    <w:rsid w:val="003864ED"/>
    <w:rsid w:val="00390E03"/>
    <w:rsid w:val="003933E4"/>
    <w:rsid w:val="003A07D9"/>
    <w:rsid w:val="003A441F"/>
    <w:rsid w:val="003A5750"/>
    <w:rsid w:val="003C0572"/>
    <w:rsid w:val="003C1CEC"/>
    <w:rsid w:val="003E7445"/>
    <w:rsid w:val="003F3813"/>
    <w:rsid w:val="0040010B"/>
    <w:rsid w:val="00420330"/>
    <w:rsid w:val="00494433"/>
    <w:rsid w:val="004C4552"/>
    <w:rsid w:val="004F7129"/>
    <w:rsid w:val="00505D92"/>
    <w:rsid w:val="005558C6"/>
    <w:rsid w:val="005A3860"/>
    <w:rsid w:val="005B74EF"/>
    <w:rsid w:val="005D40B4"/>
    <w:rsid w:val="005F2E24"/>
    <w:rsid w:val="00604640"/>
    <w:rsid w:val="00610BE5"/>
    <w:rsid w:val="00611F49"/>
    <w:rsid w:val="00611FCD"/>
    <w:rsid w:val="006146A5"/>
    <w:rsid w:val="00620AED"/>
    <w:rsid w:val="006518B7"/>
    <w:rsid w:val="00677F60"/>
    <w:rsid w:val="006A41E3"/>
    <w:rsid w:val="006B0D58"/>
    <w:rsid w:val="006B553F"/>
    <w:rsid w:val="006D4A6C"/>
    <w:rsid w:val="006F6408"/>
    <w:rsid w:val="007065A4"/>
    <w:rsid w:val="007100CC"/>
    <w:rsid w:val="00726DE1"/>
    <w:rsid w:val="00735296"/>
    <w:rsid w:val="007377C8"/>
    <w:rsid w:val="00761207"/>
    <w:rsid w:val="00761F2C"/>
    <w:rsid w:val="00780ADF"/>
    <w:rsid w:val="00787E6C"/>
    <w:rsid w:val="007C02DD"/>
    <w:rsid w:val="007E1DD0"/>
    <w:rsid w:val="0080103E"/>
    <w:rsid w:val="00847443"/>
    <w:rsid w:val="00855A3A"/>
    <w:rsid w:val="008C6DE7"/>
    <w:rsid w:val="008F6348"/>
    <w:rsid w:val="00911B9A"/>
    <w:rsid w:val="00913B24"/>
    <w:rsid w:val="00925E7B"/>
    <w:rsid w:val="00931FD2"/>
    <w:rsid w:val="00944FE5"/>
    <w:rsid w:val="009A7B42"/>
    <w:rsid w:val="009B00DA"/>
    <w:rsid w:val="009E08B6"/>
    <w:rsid w:val="00A1748B"/>
    <w:rsid w:val="00A36601"/>
    <w:rsid w:val="00A37D4D"/>
    <w:rsid w:val="00A57D46"/>
    <w:rsid w:val="00A629B3"/>
    <w:rsid w:val="00AD532A"/>
    <w:rsid w:val="00AD5486"/>
    <w:rsid w:val="00AE0169"/>
    <w:rsid w:val="00AE2058"/>
    <w:rsid w:val="00B065CE"/>
    <w:rsid w:val="00B469F5"/>
    <w:rsid w:val="00B859AE"/>
    <w:rsid w:val="00BB6788"/>
    <w:rsid w:val="00BC3E8E"/>
    <w:rsid w:val="00BE4961"/>
    <w:rsid w:val="00BE6E0B"/>
    <w:rsid w:val="00C313BA"/>
    <w:rsid w:val="00C46DC2"/>
    <w:rsid w:val="00CA4211"/>
    <w:rsid w:val="00CA4A84"/>
    <w:rsid w:val="00CB3988"/>
    <w:rsid w:val="00CB4836"/>
    <w:rsid w:val="00CB68D7"/>
    <w:rsid w:val="00CF516C"/>
    <w:rsid w:val="00D04FA3"/>
    <w:rsid w:val="00D24DAF"/>
    <w:rsid w:val="00D640B2"/>
    <w:rsid w:val="00DC244D"/>
    <w:rsid w:val="00DC267C"/>
    <w:rsid w:val="00E50EC7"/>
    <w:rsid w:val="00E665CA"/>
    <w:rsid w:val="00E708AA"/>
    <w:rsid w:val="00E9374D"/>
    <w:rsid w:val="00EA466F"/>
    <w:rsid w:val="00ED110B"/>
    <w:rsid w:val="00EF1BB8"/>
    <w:rsid w:val="00EF364B"/>
    <w:rsid w:val="00F05F61"/>
    <w:rsid w:val="00F25870"/>
    <w:rsid w:val="00F52069"/>
    <w:rsid w:val="00F54EB9"/>
    <w:rsid w:val="00F7254E"/>
    <w:rsid w:val="00F81AEA"/>
    <w:rsid w:val="00FB5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72525C2"/>
  <w15:chartTrackingRefBased/>
  <w15:docId w15:val="{ED0A3074-92BD-4D42-B9D5-E3D7E29F1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0E393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E6E0B"/>
    <w:pPr>
      <w:ind w:left="720"/>
      <w:contextualSpacing/>
    </w:pPr>
  </w:style>
  <w:style w:type="character" w:styleId="Hyperlink">
    <w:name w:val="Hyperlink"/>
    <w:rsid w:val="003933E4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390E0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bnnadmin@ucr.ed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bnnadmin@ucr.ed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2715B\Documents\Custom%20Office%20Templates\Travel%20Expense%20Non-Employee%20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8890DBBBF42428CB780EE62AE8570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EC45A4-C781-4452-8555-AED83E309A49}"/>
      </w:docPartPr>
      <w:docPartBody>
        <w:p w:rsidR="00D905C2" w:rsidRDefault="00250A14" w:rsidP="00250A14">
          <w:pPr>
            <w:pStyle w:val="78890DBBBF42428CB780EE62AE85707257"/>
          </w:pPr>
          <w:r>
            <w:rPr>
              <w:rStyle w:val="PlaceholderText"/>
              <w:rFonts w:ascii="Century Gothic" w:hAnsi="Century Gothic"/>
              <w:sz w:val="18"/>
              <w:szCs w:val="18"/>
            </w:rPr>
            <w:t>____________________________________________________________________________________________</w:t>
          </w:r>
        </w:p>
      </w:docPartBody>
    </w:docPart>
    <w:docPart>
      <w:docPartPr>
        <w:name w:val="30F06A6D45E34221BEBA94B950B352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2DF968-0E86-4633-9A02-E114AA3701FD}"/>
      </w:docPartPr>
      <w:docPartBody>
        <w:p w:rsidR="00D905C2" w:rsidRDefault="00250A14" w:rsidP="00250A14">
          <w:pPr>
            <w:pStyle w:val="30F06A6D45E34221BEBA94B950B3520C57"/>
          </w:pPr>
          <w:r>
            <w:rPr>
              <w:rStyle w:val="PlaceholderText"/>
              <w:rFonts w:ascii="Century Gothic" w:hAnsi="Century Gothic"/>
              <w:sz w:val="18"/>
              <w:szCs w:val="18"/>
            </w:rPr>
            <w:t>________________________________________________________</w:t>
          </w:r>
        </w:p>
      </w:docPartBody>
    </w:docPart>
    <w:docPart>
      <w:docPartPr>
        <w:name w:val="A025F8ED37B940C8A82FB6CA443A43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E8B137-E2F0-4040-AFDA-B0243FB2353D}"/>
      </w:docPartPr>
      <w:docPartBody>
        <w:p w:rsidR="00D905C2" w:rsidRDefault="00250A14" w:rsidP="00250A14">
          <w:pPr>
            <w:pStyle w:val="A025F8ED37B940C8A82FB6CA443A439357"/>
          </w:pPr>
          <w:r>
            <w:rPr>
              <w:rStyle w:val="PlaceholderText"/>
              <w:rFonts w:ascii="Century Gothic" w:hAnsi="Century Gothic"/>
              <w:sz w:val="18"/>
              <w:szCs w:val="18"/>
            </w:rPr>
            <w:t>_____________________________________________________________________________________________</w:t>
          </w:r>
        </w:p>
      </w:docPartBody>
    </w:docPart>
    <w:docPart>
      <w:docPartPr>
        <w:name w:val="6D1EED71066045EC8B89526E0D9756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620F1E-D646-4926-B2E3-1FD9C0EE1E67}"/>
      </w:docPartPr>
      <w:docPartBody>
        <w:p w:rsidR="00D905C2" w:rsidRDefault="00250A14" w:rsidP="00250A14">
          <w:pPr>
            <w:pStyle w:val="6D1EED71066045EC8B89526E0D9756C257"/>
          </w:pPr>
          <w:r>
            <w:rPr>
              <w:rStyle w:val="PlaceholderText"/>
            </w:rPr>
            <w:t>____________</w:t>
          </w:r>
        </w:p>
      </w:docPartBody>
    </w:docPart>
    <w:docPart>
      <w:docPartPr>
        <w:name w:val="292DF74CF0874A59BA2F0BF89661D5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5EAED5-36B5-46F6-99BE-3FB8D50D13B7}"/>
      </w:docPartPr>
      <w:docPartBody>
        <w:p w:rsidR="00D905C2" w:rsidRDefault="00250A14" w:rsidP="00250A14">
          <w:pPr>
            <w:pStyle w:val="292DF74CF0874A59BA2F0BF89661D51457"/>
          </w:pPr>
          <w:r>
            <w:rPr>
              <w:rStyle w:val="PlaceholderText"/>
            </w:rPr>
            <w:t>____________</w:t>
          </w:r>
        </w:p>
      </w:docPartBody>
    </w:docPart>
    <w:docPart>
      <w:docPartPr>
        <w:name w:val="2DCCE821800548BD94959DFDCDA1D9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A684F4-A21D-4714-A6D9-0CDF7B63F3B3}"/>
      </w:docPartPr>
      <w:docPartBody>
        <w:p w:rsidR="00D905C2" w:rsidRDefault="00250A14" w:rsidP="00250A14">
          <w:pPr>
            <w:pStyle w:val="2DCCE821800548BD94959DFDCDA1D9C757"/>
          </w:pPr>
          <w:r>
            <w:rPr>
              <w:rStyle w:val="PlaceholderText"/>
              <w:rFonts w:ascii="Century Gothic" w:hAnsi="Century Gothic"/>
              <w:sz w:val="18"/>
              <w:szCs w:val="18"/>
            </w:rPr>
            <w:t>_______________________________________________________________________________________________</w:t>
          </w:r>
        </w:p>
      </w:docPartBody>
    </w:docPart>
    <w:docPart>
      <w:docPartPr>
        <w:name w:val="647D5A3B090E47F6999755B09A95CD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D660D3-BAF9-4379-8280-116A38FAED5E}"/>
      </w:docPartPr>
      <w:docPartBody>
        <w:p w:rsidR="00D905C2" w:rsidRDefault="00250A14" w:rsidP="00250A14">
          <w:pPr>
            <w:pStyle w:val="647D5A3B090E47F6999755B09A95CDAC57"/>
          </w:pPr>
          <w:r>
            <w:rPr>
              <w:rStyle w:val="PlaceholderText"/>
              <w:rFonts w:ascii="Century Gothic" w:hAnsi="Century Gothic"/>
              <w:sz w:val="18"/>
              <w:szCs w:val="18"/>
            </w:rPr>
            <w:t>____________________________________</w:t>
          </w:r>
        </w:p>
      </w:docPartBody>
    </w:docPart>
    <w:docPart>
      <w:docPartPr>
        <w:name w:val="45D53745A3964B64A5992BAE96FC76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785ECC-C768-4615-BF43-B33AC37C9979}"/>
      </w:docPartPr>
      <w:docPartBody>
        <w:p w:rsidR="00D905C2" w:rsidRDefault="00250A14" w:rsidP="00250A14">
          <w:pPr>
            <w:pStyle w:val="45D53745A3964B64A5992BAE96FC76CC57"/>
          </w:pPr>
          <w:r>
            <w:rPr>
              <w:rFonts w:ascii="Century Gothic" w:hAnsi="Century Gothic"/>
              <w:sz w:val="18"/>
              <w:szCs w:val="18"/>
            </w:rPr>
            <w:t>_______________</w:t>
          </w:r>
        </w:p>
      </w:docPartBody>
    </w:docPart>
    <w:docPart>
      <w:docPartPr>
        <w:name w:val="106F74E8933E4FC498ED6F1C3ED2FF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FBF80F-507E-4624-9F2A-36E7B896870A}"/>
      </w:docPartPr>
      <w:docPartBody>
        <w:p w:rsidR="00D905C2" w:rsidRDefault="00250A14" w:rsidP="00250A14">
          <w:pPr>
            <w:pStyle w:val="106F74E8933E4FC498ED6F1C3ED2FF2B57"/>
          </w:pPr>
          <w:r>
            <w:rPr>
              <w:rStyle w:val="PlaceholderText"/>
              <w:rFonts w:ascii="Century Gothic" w:hAnsi="Century Gothic"/>
              <w:sz w:val="18"/>
              <w:szCs w:val="18"/>
            </w:rPr>
            <w:t>__________________</w:t>
          </w:r>
        </w:p>
      </w:docPartBody>
    </w:docPart>
    <w:docPart>
      <w:docPartPr>
        <w:name w:val="588B543C0FBA4F9BAB7F152D10516F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730BE4-B0B9-4BC5-AFD9-C9AC86C14841}"/>
      </w:docPartPr>
      <w:docPartBody>
        <w:p w:rsidR="00D905C2" w:rsidRDefault="00250A14" w:rsidP="00250A14">
          <w:pPr>
            <w:pStyle w:val="588B543C0FBA4F9BAB7F152D10516F8F57"/>
          </w:pPr>
          <w:r>
            <w:rPr>
              <w:rStyle w:val="PlaceholderText"/>
              <w:rFonts w:ascii="Century Gothic" w:hAnsi="Century Gothic"/>
              <w:sz w:val="18"/>
              <w:szCs w:val="18"/>
            </w:rPr>
            <w:t>_____________</w:t>
          </w:r>
        </w:p>
      </w:docPartBody>
    </w:docPart>
    <w:docPart>
      <w:docPartPr>
        <w:name w:val="ED34E5424B1D446692CC89C2F2B05A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E718F1-CB93-4A73-9963-F325B421CEF3}"/>
      </w:docPartPr>
      <w:docPartBody>
        <w:p w:rsidR="00D905C2" w:rsidRDefault="00250A14" w:rsidP="00250A14">
          <w:pPr>
            <w:pStyle w:val="ED34E5424B1D446692CC89C2F2B05A9457"/>
          </w:pPr>
          <w:r>
            <w:rPr>
              <w:rFonts w:ascii="Century Gothic" w:hAnsi="Century Gothic"/>
              <w:sz w:val="18"/>
              <w:szCs w:val="18"/>
            </w:rPr>
            <w:t>_______________</w:t>
          </w:r>
        </w:p>
      </w:docPartBody>
    </w:docPart>
    <w:docPart>
      <w:docPartPr>
        <w:name w:val="027D051F4E5740D5A20CC0BB67802F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9ACE95-AA1D-42D5-9938-EB12702443BB}"/>
      </w:docPartPr>
      <w:docPartBody>
        <w:p w:rsidR="00D905C2" w:rsidRDefault="00250A14" w:rsidP="00250A14">
          <w:pPr>
            <w:pStyle w:val="027D051F4E5740D5A20CC0BB67802FA457"/>
          </w:pPr>
          <w:r>
            <w:rPr>
              <w:rStyle w:val="PlaceholderText"/>
              <w:rFonts w:ascii="Century Gothic" w:hAnsi="Century Gothic"/>
              <w:sz w:val="18"/>
              <w:szCs w:val="18"/>
            </w:rPr>
            <w:t>________________</w:t>
          </w:r>
        </w:p>
      </w:docPartBody>
    </w:docPart>
    <w:docPart>
      <w:docPartPr>
        <w:name w:val="E5726662AE9449A8A292D71EA06D69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20283D-0A11-45E8-BFFE-90470B945D83}"/>
      </w:docPartPr>
      <w:docPartBody>
        <w:p w:rsidR="00D905C2" w:rsidRDefault="00250A14" w:rsidP="00250A14">
          <w:pPr>
            <w:pStyle w:val="E5726662AE9449A8A292D71EA06D694157"/>
          </w:pPr>
          <w:r>
            <w:rPr>
              <w:rStyle w:val="PlaceholderText"/>
              <w:rFonts w:ascii="Century Gothic" w:hAnsi="Century Gothic"/>
              <w:sz w:val="18"/>
              <w:szCs w:val="18"/>
            </w:rPr>
            <w:t>________________</w:t>
          </w:r>
        </w:p>
      </w:docPartBody>
    </w:docPart>
    <w:docPart>
      <w:docPartPr>
        <w:name w:val="58BF9CAABAC14B3FAFABFCE7184A62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0B2A18-F836-4FA7-B6A1-B027BD9600B6}"/>
      </w:docPartPr>
      <w:docPartBody>
        <w:p w:rsidR="00D905C2" w:rsidRDefault="00250A14" w:rsidP="00250A14">
          <w:pPr>
            <w:pStyle w:val="58BF9CAABAC14B3FAFABFCE7184A62AE57"/>
          </w:pPr>
          <w:r>
            <w:rPr>
              <w:rFonts w:ascii="Century Gothic" w:hAnsi="Century Gothic"/>
              <w:sz w:val="18"/>
              <w:szCs w:val="18"/>
            </w:rPr>
            <w:t>_______________</w:t>
          </w:r>
        </w:p>
      </w:docPartBody>
    </w:docPart>
    <w:docPart>
      <w:docPartPr>
        <w:name w:val="650FF2DCDE1447CA9725600D8AC0AC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1214E6-1F99-4755-B4CB-E24180C84E9B}"/>
      </w:docPartPr>
      <w:docPartBody>
        <w:p w:rsidR="00D905C2" w:rsidRDefault="00250A14" w:rsidP="00250A14">
          <w:pPr>
            <w:pStyle w:val="650FF2DCDE1447CA9725600D8AC0ACA257"/>
          </w:pPr>
          <w:r>
            <w:rPr>
              <w:rFonts w:ascii="Century Gothic" w:hAnsi="Century Gothic"/>
              <w:sz w:val="18"/>
              <w:szCs w:val="18"/>
            </w:rPr>
            <w:t>_______________</w:t>
          </w:r>
        </w:p>
      </w:docPartBody>
    </w:docPart>
    <w:docPart>
      <w:docPartPr>
        <w:name w:val="C22327FEB2D1476799FEAA90517385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349AE6-A1C0-416C-AF20-CC529BE5860D}"/>
      </w:docPartPr>
      <w:docPartBody>
        <w:p w:rsidR="00D905C2" w:rsidRDefault="00250A14" w:rsidP="00250A14">
          <w:pPr>
            <w:pStyle w:val="C22327FEB2D1476799FEAA905173854557"/>
          </w:pPr>
          <w:r>
            <w:rPr>
              <w:rFonts w:ascii="Century Gothic" w:hAnsi="Century Gothic"/>
              <w:sz w:val="18"/>
              <w:szCs w:val="18"/>
            </w:rPr>
            <w:t>_______________</w:t>
          </w:r>
        </w:p>
      </w:docPartBody>
    </w:docPart>
    <w:docPart>
      <w:docPartPr>
        <w:name w:val="2B940C35A120441584309F0259FB98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F657E4-B1F8-4E8F-856B-24D9A4AB9261}"/>
      </w:docPartPr>
      <w:docPartBody>
        <w:p w:rsidR="00D905C2" w:rsidRDefault="00250A14" w:rsidP="00250A14">
          <w:pPr>
            <w:pStyle w:val="2B940C35A120441584309F0259FB98FA57"/>
          </w:pPr>
          <w:r>
            <w:rPr>
              <w:rFonts w:ascii="Century Gothic" w:hAnsi="Century Gothic"/>
              <w:sz w:val="18"/>
              <w:szCs w:val="18"/>
            </w:rPr>
            <w:t>_______________</w:t>
          </w:r>
        </w:p>
      </w:docPartBody>
    </w:docPart>
    <w:docPart>
      <w:docPartPr>
        <w:name w:val="88A5570F83A2496492843ED35E91A8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2DD55F-559A-455B-A999-BE72697BE2A7}"/>
      </w:docPartPr>
      <w:docPartBody>
        <w:p w:rsidR="00D905C2" w:rsidRDefault="00250A14" w:rsidP="00250A14">
          <w:pPr>
            <w:pStyle w:val="88A5570F83A2496492843ED35E91A83E57"/>
          </w:pPr>
          <w:r>
            <w:rPr>
              <w:rFonts w:ascii="Century Gothic" w:hAnsi="Century Gothic"/>
              <w:sz w:val="18"/>
              <w:szCs w:val="18"/>
            </w:rPr>
            <w:t>_______________</w:t>
          </w:r>
        </w:p>
      </w:docPartBody>
    </w:docPart>
    <w:docPart>
      <w:docPartPr>
        <w:name w:val="8892E55ED0AF4FB587B80EB10F16B7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9E5A84-D60A-4136-A36B-7A57BE4EEABB}"/>
      </w:docPartPr>
      <w:docPartBody>
        <w:p w:rsidR="00D905C2" w:rsidRDefault="00250A14" w:rsidP="00250A14">
          <w:pPr>
            <w:pStyle w:val="8892E55ED0AF4FB587B80EB10F16B72A57"/>
          </w:pPr>
          <w:r>
            <w:rPr>
              <w:rFonts w:ascii="Century Gothic" w:hAnsi="Century Gothic"/>
              <w:sz w:val="18"/>
              <w:szCs w:val="18"/>
            </w:rPr>
            <w:t>_______________</w:t>
          </w:r>
        </w:p>
      </w:docPartBody>
    </w:docPart>
    <w:docPart>
      <w:docPartPr>
        <w:name w:val="C582442F23A54FDCBBFF90E7184F33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0F3CF2-5E33-4B39-BCFA-C393D1EED304}"/>
      </w:docPartPr>
      <w:docPartBody>
        <w:p w:rsidR="00D905C2" w:rsidRDefault="00250A14" w:rsidP="00250A14">
          <w:pPr>
            <w:pStyle w:val="C582442F23A54FDCBBFF90E7184F334457"/>
          </w:pPr>
          <w:r>
            <w:rPr>
              <w:rFonts w:ascii="Century Gothic" w:hAnsi="Century Gothic"/>
              <w:sz w:val="18"/>
              <w:szCs w:val="18"/>
            </w:rPr>
            <w:t>_______________</w:t>
          </w:r>
        </w:p>
      </w:docPartBody>
    </w:docPart>
    <w:docPart>
      <w:docPartPr>
        <w:name w:val="354C2A83435843F9BA8054B9261F5C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705216-3D57-4779-BD24-C88564E213D8}"/>
      </w:docPartPr>
      <w:docPartBody>
        <w:p w:rsidR="00D905C2" w:rsidRDefault="00250A14" w:rsidP="00250A14">
          <w:pPr>
            <w:pStyle w:val="354C2A83435843F9BA8054B9261F5C8B57"/>
          </w:pPr>
          <w:r>
            <w:rPr>
              <w:rFonts w:ascii="Century Gothic" w:hAnsi="Century Gothic"/>
              <w:sz w:val="18"/>
              <w:szCs w:val="18"/>
            </w:rPr>
            <w:t>_______________</w:t>
          </w:r>
        </w:p>
      </w:docPartBody>
    </w:docPart>
    <w:docPart>
      <w:docPartPr>
        <w:name w:val="85E246EE4E154C508412E0B0C821AE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019A22-E7FE-467B-95A0-1CF5D71C190A}"/>
      </w:docPartPr>
      <w:docPartBody>
        <w:p w:rsidR="00023F7A" w:rsidRDefault="00250A14" w:rsidP="00250A14">
          <w:pPr>
            <w:pStyle w:val="85E246EE4E154C508412E0B0C821AEBC56"/>
          </w:pPr>
          <w:r>
            <w:rPr>
              <w:rStyle w:val="PlaceholderText"/>
              <w:rFonts w:ascii="Century Gothic" w:hAnsi="Century Gothic"/>
              <w:sz w:val="18"/>
              <w:szCs w:val="18"/>
            </w:rPr>
            <w:t>_______________________________</w:t>
          </w:r>
        </w:p>
      </w:docPartBody>
    </w:docPart>
    <w:docPart>
      <w:docPartPr>
        <w:name w:val="90A48BB4A1A7443C8614AFC19CC891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70E547-A7A2-4F0B-9773-5D82C82BD957}"/>
      </w:docPartPr>
      <w:docPartBody>
        <w:p w:rsidR="00023F7A" w:rsidRDefault="00250A14" w:rsidP="00250A14">
          <w:pPr>
            <w:pStyle w:val="90A48BB4A1A7443C8614AFC19CC8918655"/>
          </w:pPr>
          <w:r>
            <w:rPr>
              <w:rStyle w:val="PlaceholderText"/>
              <w:rFonts w:ascii="Century Gothic" w:hAnsi="Century Gothic"/>
              <w:sz w:val="18"/>
              <w:szCs w:val="18"/>
            </w:rPr>
            <w:t>_____________________________________________________</w:t>
          </w:r>
        </w:p>
      </w:docPartBody>
    </w:docPart>
    <w:docPart>
      <w:docPartPr>
        <w:name w:val="FB8F9B6C9F9442D9A561E87395816B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2B3C14-D150-4CE3-9DE5-9CF7A1346C44}"/>
      </w:docPartPr>
      <w:docPartBody>
        <w:p w:rsidR="00023F7A" w:rsidRDefault="00250A14" w:rsidP="00250A14">
          <w:pPr>
            <w:pStyle w:val="FB8F9B6C9F9442D9A561E87395816B8B55"/>
          </w:pPr>
          <w:r>
            <w:rPr>
              <w:rStyle w:val="PlaceholderText"/>
              <w:rFonts w:ascii="Century Gothic" w:hAnsi="Century Gothic"/>
              <w:sz w:val="18"/>
              <w:szCs w:val="18"/>
            </w:rPr>
            <w:t>__________________________________________________________________________________</w:t>
          </w:r>
        </w:p>
      </w:docPartBody>
    </w:docPart>
    <w:docPart>
      <w:docPartPr>
        <w:name w:val="3E4D8F0038F44755A6B92BFD94FD8B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9865C3-9ECC-46AF-8D14-0138266786EA}"/>
      </w:docPartPr>
      <w:docPartBody>
        <w:p w:rsidR="00023F7A" w:rsidRDefault="00250A14" w:rsidP="00250A14">
          <w:pPr>
            <w:pStyle w:val="3E4D8F0038F44755A6B92BFD94FD8B9455"/>
          </w:pPr>
          <w:r>
            <w:rPr>
              <w:rStyle w:val="PlaceholderText"/>
              <w:rFonts w:ascii="Century Gothic" w:hAnsi="Century Gothic"/>
              <w:sz w:val="18"/>
              <w:szCs w:val="18"/>
            </w:rPr>
            <w:t>_________________________________________________________________________________</w:t>
          </w:r>
        </w:p>
      </w:docPartBody>
    </w:docPart>
    <w:docPart>
      <w:docPartPr>
        <w:name w:val="841ED266CBC54F9C82372E40AC6639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98AF24-2DEF-4BBE-8165-336617F46748}"/>
      </w:docPartPr>
      <w:docPartBody>
        <w:p w:rsidR="00023F7A" w:rsidRDefault="00250A14" w:rsidP="00250A14">
          <w:pPr>
            <w:pStyle w:val="841ED266CBC54F9C82372E40AC66391C53"/>
          </w:pPr>
          <w:r>
            <w:rPr>
              <w:rStyle w:val="PlaceholderText"/>
              <w:rFonts w:ascii="Century Gothic" w:hAnsi="Century Gothic"/>
              <w:sz w:val="18"/>
              <w:szCs w:val="18"/>
            </w:rPr>
            <w:t>_______________________________________________________</w:t>
          </w:r>
        </w:p>
      </w:docPartBody>
    </w:docPart>
    <w:docPart>
      <w:docPartPr>
        <w:name w:val="AF1B6DFD4DB44AD58FB48318121FDB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70B392-76DB-4550-8D25-B3F58D0267F5}"/>
      </w:docPartPr>
      <w:docPartBody>
        <w:p w:rsidR="00C65078" w:rsidRDefault="00250A14" w:rsidP="00250A14">
          <w:pPr>
            <w:pStyle w:val="AF1B6DFD4DB44AD58FB48318121FDB9046"/>
          </w:pPr>
          <w:r>
            <w:rPr>
              <w:rStyle w:val="PlaceholderText"/>
            </w:rPr>
            <w:t>___________</w:t>
          </w:r>
        </w:p>
      </w:docPartBody>
    </w:docPart>
    <w:docPart>
      <w:docPartPr>
        <w:name w:val="D6848AB4289D4FCD9A4E82C4D37FF8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A2A2FE-C932-47D4-BCBB-FBD7362D0A52}"/>
      </w:docPartPr>
      <w:docPartBody>
        <w:p w:rsidR="00C65078" w:rsidRDefault="00250A14" w:rsidP="00250A14">
          <w:pPr>
            <w:pStyle w:val="D6848AB4289D4FCD9A4E82C4D37FF81746"/>
          </w:pPr>
          <w:r>
            <w:rPr>
              <w:rStyle w:val="PlaceholderText"/>
            </w:rPr>
            <w:t>___________</w:t>
          </w:r>
        </w:p>
      </w:docPartBody>
    </w:docPart>
    <w:docPart>
      <w:docPartPr>
        <w:name w:val="6FCE7A6BA75B4117BA060AAA704A34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426EB9-21CC-4DCA-A29C-6679E09A072D}"/>
      </w:docPartPr>
      <w:docPartBody>
        <w:p w:rsidR="00C65078" w:rsidRDefault="00250A14" w:rsidP="00250A14">
          <w:pPr>
            <w:pStyle w:val="6FCE7A6BA75B4117BA060AAA704A344946"/>
          </w:pPr>
          <w:r>
            <w:rPr>
              <w:rStyle w:val="PlaceholderText"/>
              <w:rFonts w:ascii="Century Gothic" w:hAnsi="Century Gothic"/>
              <w:sz w:val="18"/>
              <w:szCs w:val="18"/>
            </w:rPr>
            <w:t>___________________________</w:t>
          </w:r>
        </w:p>
      </w:docPartBody>
    </w:docPart>
    <w:docPart>
      <w:docPartPr>
        <w:name w:val="69210F61A219426DBBF2B87A2BAAA6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E23A62-02BC-431B-8CDE-B2F75FDBB5B6}"/>
      </w:docPartPr>
      <w:docPartBody>
        <w:p w:rsidR="00C65078" w:rsidRDefault="00250A14" w:rsidP="00250A14">
          <w:pPr>
            <w:pStyle w:val="69210F61A219426DBBF2B87A2BAAA64742"/>
          </w:pPr>
          <w:r>
            <w:rPr>
              <w:rStyle w:val="PlaceholderText"/>
            </w:rPr>
            <w:t>_______________</w:t>
          </w:r>
        </w:p>
      </w:docPartBody>
    </w:docPart>
    <w:docPart>
      <w:docPartPr>
        <w:name w:val="AAD70EEB574843BCB39921F3E3DE40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46ABA7-DA17-47CE-9798-415CD51C312A}"/>
      </w:docPartPr>
      <w:docPartBody>
        <w:p w:rsidR="00D35DC8" w:rsidRDefault="00250A14" w:rsidP="00250A14">
          <w:pPr>
            <w:pStyle w:val="AAD70EEB574843BCB39921F3E3DE404F9"/>
          </w:pPr>
          <w:r>
            <w:rPr>
              <w:rStyle w:val="PlaceholderText"/>
              <w:b/>
            </w:rPr>
            <w:t>___________</w:t>
          </w:r>
        </w:p>
      </w:docPartBody>
    </w:docPart>
    <w:docPart>
      <w:docPartPr>
        <w:name w:val="D6EBFB33BC8F4F0EB5A8F2ACEB8967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1408F1-FEE9-45C9-95C8-18A10392785C}"/>
      </w:docPartPr>
      <w:docPartBody>
        <w:p w:rsidR="00D35DC8" w:rsidRDefault="00250A14" w:rsidP="00250A14">
          <w:pPr>
            <w:pStyle w:val="D6EBFB33BC8F4F0EB5A8F2ACEB8967DA4"/>
          </w:pPr>
          <w:r>
            <w:rPr>
              <w:rStyle w:val="PlaceholderText"/>
            </w:rPr>
            <w:t>____________</w:t>
          </w:r>
        </w:p>
      </w:docPartBody>
    </w:docPart>
    <w:docPart>
      <w:docPartPr>
        <w:name w:val="9121D03F42E543D6A63C4862C8ADDC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710F7E-C721-49D1-8002-AC4871269577}"/>
      </w:docPartPr>
      <w:docPartBody>
        <w:p w:rsidR="00D35DC8" w:rsidRDefault="00250A14" w:rsidP="00250A14">
          <w:pPr>
            <w:pStyle w:val="9121D03F42E543D6A63C4862C8ADDC141"/>
          </w:pPr>
          <w:r>
            <w:rPr>
              <w:rStyle w:val="PlaceholderText"/>
            </w:rPr>
            <w:t>__________________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49FF1E-44A0-4F35-979F-0B61D7378D88}"/>
      </w:docPartPr>
      <w:docPartBody>
        <w:p w:rsidR="00C27471" w:rsidRDefault="007A365F">
          <w:r w:rsidRPr="000451F6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rison Sans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5C2"/>
    <w:rsid w:val="00023F7A"/>
    <w:rsid w:val="00213D1A"/>
    <w:rsid w:val="00250A14"/>
    <w:rsid w:val="007A365F"/>
    <w:rsid w:val="00971ACA"/>
    <w:rsid w:val="00A33B24"/>
    <w:rsid w:val="00C27471"/>
    <w:rsid w:val="00C65078"/>
    <w:rsid w:val="00C867BF"/>
    <w:rsid w:val="00D35DC8"/>
    <w:rsid w:val="00D90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A365F"/>
    <w:rPr>
      <w:color w:val="808080"/>
    </w:rPr>
  </w:style>
  <w:style w:type="paragraph" w:customStyle="1" w:styleId="78890DBBBF42428CB780EE62AE857072">
    <w:name w:val="78890DBBBF42428CB780EE62AE857072"/>
  </w:style>
  <w:style w:type="paragraph" w:customStyle="1" w:styleId="97A074D5A23148EDAE90F68CA8B0CC05">
    <w:name w:val="97A074D5A23148EDAE90F68CA8B0CC05"/>
  </w:style>
  <w:style w:type="paragraph" w:customStyle="1" w:styleId="549F622FE79B4FF8AFCDA9A3EEFF3773">
    <w:name w:val="549F622FE79B4FF8AFCDA9A3EEFF3773"/>
  </w:style>
  <w:style w:type="paragraph" w:customStyle="1" w:styleId="30F06A6D45E34221BEBA94B950B3520C">
    <w:name w:val="30F06A6D45E34221BEBA94B950B3520C"/>
  </w:style>
  <w:style w:type="paragraph" w:customStyle="1" w:styleId="BA3A934710894E60831FFA9A81D88EC0">
    <w:name w:val="BA3A934710894E60831FFA9A81D88EC0"/>
  </w:style>
  <w:style w:type="paragraph" w:customStyle="1" w:styleId="A025F8ED37B940C8A82FB6CA443A4393">
    <w:name w:val="A025F8ED37B940C8A82FB6CA443A4393"/>
  </w:style>
  <w:style w:type="paragraph" w:customStyle="1" w:styleId="86A4F1A0DF2F4290927E558FE1023F22">
    <w:name w:val="86A4F1A0DF2F4290927E558FE1023F22"/>
  </w:style>
  <w:style w:type="paragraph" w:customStyle="1" w:styleId="E3D17317A0CA47418AEE1DAE80ABD495">
    <w:name w:val="E3D17317A0CA47418AEE1DAE80ABD495"/>
  </w:style>
  <w:style w:type="paragraph" w:customStyle="1" w:styleId="E2A9265269B246069061F73A7B265398">
    <w:name w:val="E2A9265269B246069061F73A7B265398"/>
  </w:style>
  <w:style w:type="paragraph" w:customStyle="1" w:styleId="6D1EED71066045EC8B89526E0D9756C2">
    <w:name w:val="6D1EED71066045EC8B89526E0D9756C2"/>
  </w:style>
  <w:style w:type="paragraph" w:customStyle="1" w:styleId="292DF74CF0874A59BA2F0BF89661D514">
    <w:name w:val="292DF74CF0874A59BA2F0BF89661D514"/>
  </w:style>
  <w:style w:type="paragraph" w:customStyle="1" w:styleId="95AB48B9FD1449AA9D4D035A85C7EF7E">
    <w:name w:val="95AB48B9FD1449AA9D4D035A85C7EF7E"/>
  </w:style>
  <w:style w:type="paragraph" w:customStyle="1" w:styleId="48A9F63BAD1343A491976E8ED6B8B015">
    <w:name w:val="48A9F63BAD1343A491976E8ED6B8B015"/>
  </w:style>
  <w:style w:type="paragraph" w:customStyle="1" w:styleId="2DCCE821800548BD94959DFDCDA1D9C7">
    <w:name w:val="2DCCE821800548BD94959DFDCDA1D9C7"/>
  </w:style>
  <w:style w:type="paragraph" w:customStyle="1" w:styleId="647D5A3B090E47F6999755B09A95CDAC">
    <w:name w:val="647D5A3B090E47F6999755B09A95CDAC"/>
  </w:style>
  <w:style w:type="paragraph" w:customStyle="1" w:styleId="C2F83A01037745B7BA48EE5DF157B963">
    <w:name w:val="C2F83A01037745B7BA48EE5DF157B963"/>
  </w:style>
  <w:style w:type="paragraph" w:customStyle="1" w:styleId="45D53745A3964B64A5992BAE96FC76CC">
    <w:name w:val="45D53745A3964B64A5992BAE96FC76CC"/>
  </w:style>
  <w:style w:type="paragraph" w:customStyle="1" w:styleId="106F74E8933E4FC498ED6F1C3ED2FF2B">
    <w:name w:val="106F74E8933E4FC498ED6F1C3ED2FF2B"/>
  </w:style>
  <w:style w:type="paragraph" w:customStyle="1" w:styleId="588B543C0FBA4F9BAB7F152D10516F8F">
    <w:name w:val="588B543C0FBA4F9BAB7F152D10516F8F"/>
  </w:style>
  <w:style w:type="paragraph" w:customStyle="1" w:styleId="ED34E5424B1D446692CC89C2F2B05A94">
    <w:name w:val="ED34E5424B1D446692CC89C2F2B05A94"/>
  </w:style>
  <w:style w:type="paragraph" w:customStyle="1" w:styleId="027D051F4E5740D5A20CC0BB67802FA4">
    <w:name w:val="027D051F4E5740D5A20CC0BB67802FA4"/>
  </w:style>
  <w:style w:type="paragraph" w:customStyle="1" w:styleId="E5726662AE9449A8A292D71EA06D6941">
    <w:name w:val="E5726662AE9449A8A292D71EA06D6941"/>
  </w:style>
  <w:style w:type="paragraph" w:customStyle="1" w:styleId="58BF9CAABAC14B3FAFABFCE7184A62AE">
    <w:name w:val="58BF9CAABAC14B3FAFABFCE7184A62AE"/>
  </w:style>
  <w:style w:type="paragraph" w:customStyle="1" w:styleId="650FF2DCDE1447CA9725600D8AC0ACA2">
    <w:name w:val="650FF2DCDE1447CA9725600D8AC0ACA2"/>
  </w:style>
  <w:style w:type="paragraph" w:customStyle="1" w:styleId="C22327FEB2D1476799FEAA9051738545">
    <w:name w:val="C22327FEB2D1476799FEAA9051738545"/>
  </w:style>
  <w:style w:type="paragraph" w:customStyle="1" w:styleId="2170ADB9A681400CACA7FE2EAB331FB6">
    <w:name w:val="2170ADB9A681400CACA7FE2EAB331FB6"/>
  </w:style>
  <w:style w:type="paragraph" w:customStyle="1" w:styleId="A8BD9F201112417480D436CFFD462FB3">
    <w:name w:val="A8BD9F201112417480D436CFFD462FB3"/>
  </w:style>
  <w:style w:type="paragraph" w:customStyle="1" w:styleId="2B940C35A120441584309F0259FB98FA">
    <w:name w:val="2B940C35A120441584309F0259FB98FA"/>
  </w:style>
  <w:style w:type="paragraph" w:customStyle="1" w:styleId="88A5570F83A2496492843ED35E91A83E">
    <w:name w:val="88A5570F83A2496492843ED35E91A83E"/>
  </w:style>
  <w:style w:type="paragraph" w:customStyle="1" w:styleId="8892E55ED0AF4FB587B80EB10F16B72A">
    <w:name w:val="8892E55ED0AF4FB587B80EB10F16B72A"/>
  </w:style>
  <w:style w:type="paragraph" w:customStyle="1" w:styleId="CCDA224955254C1ABF06199D7862B436">
    <w:name w:val="CCDA224955254C1ABF06199D7862B436"/>
  </w:style>
  <w:style w:type="paragraph" w:customStyle="1" w:styleId="C582442F23A54FDCBBFF90E7184F3344">
    <w:name w:val="C582442F23A54FDCBBFF90E7184F3344"/>
  </w:style>
  <w:style w:type="paragraph" w:customStyle="1" w:styleId="354C2A83435843F9BA8054B9261F5C8B">
    <w:name w:val="354C2A83435843F9BA8054B9261F5C8B"/>
  </w:style>
  <w:style w:type="paragraph" w:customStyle="1" w:styleId="78890DBBBF42428CB780EE62AE8570721">
    <w:name w:val="78890DBBBF42428CB780EE62AE857072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A074D5A23148EDAE90F68CA8B0CC051">
    <w:name w:val="97A074D5A23148EDAE90F68CA8B0CC05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">
    <w:name w:val="85E246EE4E154C508412E0B0C821AEBC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1">
    <w:name w:val="30F06A6D45E34221BEBA94B950B3520C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A3A934710894E60831FFA9A81D88EC01">
    <w:name w:val="BA3A934710894E60831FFA9A81D88EC0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1">
    <w:name w:val="A025F8ED37B940C8A82FB6CA443A4393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6A4F1A0DF2F4290927E558FE1023F221">
    <w:name w:val="86A4F1A0DF2F4290927E558FE1023F22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3D17317A0CA47418AEE1DAE80ABD4951">
    <w:name w:val="E3D17317A0CA47418AEE1DAE80ABD495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A9265269B246069061F73A7B2653981">
    <w:name w:val="E2A9265269B246069061F73A7B265398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1">
    <w:name w:val="6D1EED71066045EC8B89526E0D9756C2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1">
    <w:name w:val="292DF74CF0874A59BA2F0BF89661D514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5AB48B9FD1449AA9D4D035A85C7EF7E1">
    <w:name w:val="95AB48B9FD1449AA9D4D035A85C7EF7E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8A9F63BAD1343A491976E8ED6B8B0151">
    <w:name w:val="48A9F63BAD1343A491976E8ED6B8B015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1">
    <w:name w:val="2DCCE821800548BD94959DFDCDA1D9C7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1">
    <w:name w:val="647D5A3B090E47F6999755B09A95CDAC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F83A01037745B7BA48EE5DF157B9631">
    <w:name w:val="C2F83A01037745B7BA48EE5DF157B963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1">
    <w:name w:val="45D53745A3964B64A5992BAE96FC76CC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1">
    <w:name w:val="106F74E8933E4FC498ED6F1C3ED2FF2B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1">
    <w:name w:val="588B543C0FBA4F9BAB7F152D10516F8F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1">
    <w:name w:val="ED34E5424B1D446692CC89C2F2B05A94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1">
    <w:name w:val="027D051F4E5740D5A20CC0BB67802FA4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1">
    <w:name w:val="E5726662AE9449A8A292D71EA06D6941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1">
    <w:name w:val="58BF9CAABAC14B3FAFABFCE7184A62AE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1">
    <w:name w:val="650FF2DCDE1447CA9725600D8AC0ACA2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1">
    <w:name w:val="C22327FEB2D1476799FEAA9051738545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70ADB9A681400CACA7FE2EAB331FB61">
    <w:name w:val="2170ADB9A681400CACA7FE2EAB331FB6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BD9F201112417480D436CFFD462FB31">
    <w:name w:val="A8BD9F201112417480D436CFFD462FB3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1">
    <w:name w:val="2B940C35A120441584309F0259FB98FA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1">
    <w:name w:val="88A5570F83A2496492843ED35E91A83E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1">
    <w:name w:val="8892E55ED0AF4FB587B80EB10F16B72A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DA224955254C1ABF06199D7862B4361">
    <w:name w:val="CCDA224955254C1ABF06199D7862B436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1">
    <w:name w:val="C582442F23A54FDCBBFF90E7184F3344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1">
    <w:name w:val="354C2A83435843F9BA8054B9261F5C8B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2">
    <w:name w:val="78890DBBBF42428CB780EE62AE8570722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A074D5A23148EDAE90F68CA8B0CC052">
    <w:name w:val="97A074D5A23148EDAE90F68CA8B0CC052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1">
    <w:name w:val="85E246EE4E154C508412E0B0C821AEBC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2">
    <w:name w:val="30F06A6D45E34221BEBA94B950B3520C2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3267A549BD04F288CE412E8393F531A">
    <w:name w:val="73267A549BD04F288CE412E8393F531A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2">
    <w:name w:val="A025F8ED37B940C8A82FB6CA443A43932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">
    <w:name w:val="90A48BB4A1A7443C8614AFC19CC89186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3D17317A0CA47418AEE1DAE80ABD4952">
    <w:name w:val="E3D17317A0CA47418AEE1DAE80ABD4952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A9265269B246069061F73A7B2653982">
    <w:name w:val="E2A9265269B246069061F73A7B2653982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2">
    <w:name w:val="6D1EED71066045EC8B89526E0D9756C22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2">
    <w:name w:val="292DF74CF0874A59BA2F0BF89661D5142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">
    <w:name w:val="FB8F9B6C9F9442D9A561E87395816B8B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">
    <w:name w:val="3E4D8F0038F44755A6B92BFD94FD8B94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2">
    <w:name w:val="2DCCE821800548BD94959DFDCDA1D9C72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2">
    <w:name w:val="647D5A3B090E47F6999755B09A95CDAC2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A61C4D781B4734AA6D2B0CA31B15C1">
    <w:name w:val="84A61C4D781B4734AA6D2B0CA31B15C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2">
    <w:name w:val="45D53745A3964B64A5992BAE96FC76CC2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2">
    <w:name w:val="106F74E8933E4FC498ED6F1C3ED2FF2B2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2">
    <w:name w:val="588B543C0FBA4F9BAB7F152D10516F8F2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2">
    <w:name w:val="ED34E5424B1D446692CC89C2F2B05A942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2">
    <w:name w:val="027D051F4E5740D5A20CC0BB67802FA42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2">
    <w:name w:val="E5726662AE9449A8A292D71EA06D69412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2">
    <w:name w:val="58BF9CAABAC14B3FAFABFCE7184A62AE2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2">
    <w:name w:val="650FF2DCDE1447CA9725600D8AC0ACA22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2">
    <w:name w:val="C22327FEB2D1476799FEAA90517385452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70ADB9A681400CACA7FE2EAB331FB62">
    <w:name w:val="2170ADB9A681400CACA7FE2EAB331FB62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BD9F201112417480D436CFFD462FB32">
    <w:name w:val="A8BD9F201112417480D436CFFD462FB32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2">
    <w:name w:val="2B940C35A120441584309F0259FB98FA2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2">
    <w:name w:val="88A5570F83A2496492843ED35E91A83E2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2">
    <w:name w:val="8892E55ED0AF4FB587B80EB10F16B72A2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DA224955254C1ABF06199D7862B4362">
    <w:name w:val="CCDA224955254C1ABF06199D7862B4362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2">
    <w:name w:val="C582442F23A54FDCBBFF90E7184F33442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2">
    <w:name w:val="354C2A83435843F9BA8054B9261F5C8B2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3">
    <w:name w:val="78890DBBBF42428CB780EE62AE8570723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A074D5A23148EDAE90F68CA8B0CC053">
    <w:name w:val="97A074D5A23148EDAE90F68CA8B0CC053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2">
    <w:name w:val="85E246EE4E154C508412E0B0C821AEBC2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3">
    <w:name w:val="30F06A6D45E34221BEBA94B950B3520C3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3267A549BD04F288CE412E8393F531A1">
    <w:name w:val="73267A549BD04F288CE412E8393F531A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3">
    <w:name w:val="A025F8ED37B940C8A82FB6CA443A43933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1">
    <w:name w:val="90A48BB4A1A7443C8614AFC19CC89186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3D17317A0CA47418AEE1DAE80ABD4953">
    <w:name w:val="E3D17317A0CA47418AEE1DAE80ABD4953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A9265269B246069061F73A7B2653983">
    <w:name w:val="E2A9265269B246069061F73A7B2653983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3">
    <w:name w:val="6D1EED71066045EC8B89526E0D9756C23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3">
    <w:name w:val="292DF74CF0874A59BA2F0BF89661D5143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1">
    <w:name w:val="FB8F9B6C9F9442D9A561E87395816B8B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1">
    <w:name w:val="3E4D8F0038F44755A6B92BFD94FD8B94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3">
    <w:name w:val="2DCCE821800548BD94959DFDCDA1D9C73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3">
    <w:name w:val="647D5A3B090E47F6999755B09A95CDAC3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3CDBE7830D441BFB9072EB5BD429F0A">
    <w:name w:val="F3CDBE7830D441BFB9072EB5BD429F0A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3">
    <w:name w:val="45D53745A3964B64A5992BAE96FC76CC3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3">
    <w:name w:val="106F74E8933E4FC498ED6F1C3ED2FF2B3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3">
    <w:name w:val="588B543C0FBA4F9BAB7F152D10516F8F3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3">
    <w:name w:val="ED34E5424B1D446692CC89C2F2B05A943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3">
    <w:name w:val="027D051F4E5740D5A20CC0BB67802FA43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3">
    <w:name w:val="E5726662AE9449A8A292D71EA06D69413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3">
    <w:name w:val="58BF9CAABAC14B3FAFABFCE7184A62AE3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3">
    <w:name w:val="650FF2DCDE1447CA9725600D8AC0ACA23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3">
    <w:name w:val="C22327FEB2D1476799FEAA90517385453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70ADB9A681400CACA7FE2EAB331FB63">
    <w:name w:val="2170ADB9A681400CACA7FE2EAB331FB63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BD9F201112417480D436CFFD462FB33">
    <w:name w:val="A8BD9F201112417480D436CFFD462FB33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3">
    <w:name w:val="2B940C35A120441584309F0259FB98FA3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3">
    <w:name w:val="88A5570F83A2496492843ED35E91A83E3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3">
    <w:name w:val="8892E55ED0AF4FB587B80EB10F16B72A3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DA224955254C1ABF06199D7862B4363">
    <w:name w:val="CCDA224955254C1ABF06199D7862B4363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3">
    <w:name w:val="C582442F23A54FDCBBFF90E7184F33443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3">
    <w:name w:val="354C2A83435843F9BA8054B9261F5C8B3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4">
    <w:name w:val="78890DBBBF42428CB780EE62AE8570724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A074D5A23148EDAE90F68CA8B0CC054">
    <w:name w:val="97A074D5A23148EDAE90F68CA8B0CC054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3">
    <w:name w:val="85E246EE4E154C508412E0B0C821AEBC3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4">
    <w:name w:val="30F06A6D45E34221BEBA94B950B3520C4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3267A549BD04F288CE412E8393F531A2">
    <w:name w:val="73267A549BD04F288CE412E8393F531A2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4">
    <w:name w:val="A025F8ED37B940C8A82FB6CA443A43934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2">
    <w:name w:val="90A48BB4A1A7443C8614AFC19CC891862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3D17317A0CA47418AEE1DAE80ABD4954">
    <w:name w:val="E3D17317A0CA47418AEE1DAE80ABD4954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A9265269B246069061F73A7B2653984">
    <w:name w:val="E2A9265269B246069061F73A7B2653984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4">
    <w:name w:val="6D1EED71066045EC8B89526E0D9756C24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4">
    <w:name w:val="292DF74CF0874A59BA2F0BF89661D5144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2">
    <w:name w:val="FB8F9B6C9F9442D9A561E87395816B8B2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2">
    <w:name w:val="3E4D8F0038F44755A6B92BFD94FD8B942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4">
    <w:name w:val="2DCCE821800548BD94959DFDCDA1D9C74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4">
    <w:name w:val="647D5A3B090E47F6999755B09A95CDAC4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">
    <w:name w:val="841ED266CBC54F9C82372E40AC66391C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4">
    <w:name w:val="45D53745A3964B64A5992BAE96FC76CC4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4">
    <w:name w:val="106F74E8933E4FC498ED6F1C3ED2FF2B4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4">
    <w:name w:val="588B543C0FBA4F9BAB7F152D10516F8F4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4">
    <w:name w:val="ED34E5424B1D446692CC89C2F2B05A944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4">
    <w:name w:val="027D051F4E5740D5A20CC0BB67802FA44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4">
    <w:name w:val="E5726662AE9449A8A292D71EA06D69414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4">
    <w:name w:val="58BF9CAABAC14B3FAFABFCE7184A62AE4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4">
    <w:name w:val="650FF2DCDE1447CA9725600D8AC0ACA24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4">
    <w:name w:val="C22327FEB2D1476799FEAA90517385454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70ADB9A681400CACA7FE2EAB331FB64">
    <w:name w:val="2170ADB9A681400CACA7FE2EAB331FB64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BD9F201112417480D436CFFD462FB34">
    <w:name w:val="A8BD9F201112417480D436CFFD462FB34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4">
    <w:name w:val="2B940C35A120441584309F0259FB98FA4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4">
    <w:name w:val="88A5570F83A2496492843ED35E91A83E4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4">
    <w:name w:val="8892E55ED0AF4FB587B80EB10F16B72A4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DA224955254C1ABF06199D7862B4364">
    <w:name w:val="CCDA224955254C1ABF06199D7862B4364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4">
    <w:name w:val="C582442F23A54FDCBBFF90E7184F33444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4">
    <w:name w:val="354C2A83435843F9BA8054B9261F5C8B4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5">
    <w:name w:val="78890DBBBF42428CB780EE62AE8570725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A074D5A23148EDAE90F68CA8B0CC055">
    <w:name w:val="97A074D5A23148EDAE90F68CA8B0CC055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4">
    <w:name w:val="85E246EE4E154C508412E0B0C821AEBC4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5">
    <w:name w:val="30F06A6D45E34221BEBA94B950B3520C5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FF845652DF44EA894E57C68A6EBEC01">
    <w:name w:val="DFF845652DF44EA894E57C68A6EBEC0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5">
    <w:name w:val="A025F8ED37B940C8A82FB6CA443A43935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3">
    <w:name w:val="90A48BB4A1A7443C8614AFC19CC891863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3D17317A0CA47418AEE1DAE80ABD4955">
    <w:name w:val="E3D17317A0CA47418AEE1DAE80ABD4955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A9265269B246069061F73A7B2653985">
    <w:name w:val="E2A9265269B246069061F73A7B2653985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5">
    <w:name w:val="6D1EED71066045EC8B89526E0D9756C25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5">
    <w:name w:val="292DF74CF0874A59BA2F0BF89661D5145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3">
    <w:name w:val="FB8F9B6C9F9442D9A561E87395816B8B3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3">
    <w:name w:val="3E4D8F0038F44755A6B92BFD94FD8B943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5">
    <w:name w:val="2DCCE821800548BD94959DFDCDA1D9C75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5">
    <w:name w:val="647D5A3B090E47F6999755B09A95CDAC5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1">
    <w:name w:val="841ED266CBC54F9C82372E40AC66391C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5">
    <w:name w:val="45D53745A3964B64A5992BAE96FC76CC5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5">
    <w:name w:val="106F74E8933E4FC498ED6F1C3ED2FF2B5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5">
    <w:name w:val="588B543C0FBA4F9BAB7F152D10516F8F5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5">
    <w:name w:val="ED34E5424B1D446692CC89C2F2B05A945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5">
    <w:name w:val="027D051F4E5740D5A20CC0BB67802FA45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5">
    <w:name w:val="E5726662AE9449A8A292D71EA06D69415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5">
    <w:name w:val="58BF9CAABAC14B3FAFABFCE7184A62AE5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5">
    <w:name w:val="650FF2DCDE1447CA9725600D8AC0ACA25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5">
    <w:name w:val="C22327FEB2D1476799FEAA90517385455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70ADB9A681400CACA7FE2EAB331FB65">
    <w:name w:val="2170ADB9A681400CACA7FE2EAB331FB65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BD9F201112417480D436CFFD462FB35">
    <w:name w:val="A8BD9F201112417480D436CFFD462FB35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5">
    <w:name w:val="2B940C35A120441584309F0259FB98FA5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5">
    <w:name w:val="88A5570F83A2496492843ED35E91A83E5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5">
    <w:name w:val="8892E55ED0AF4FB587B80EB10F16B72A5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DA224955254C1ABF06199D7862B4365">
    <w:name w:val="CCDA224955254C1ABF06199D7862B4365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5">
    <w:name w:val="C582442F23A54FDCBBFF90E7184F33445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5">
    <w:name w:val="354C2A83435843F9BA8054B9261F5C8B5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6">
    <w:name w:val="78890DBBBF42428CB780EE62AE8570726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A074D5A23148EDAE90F68CA8B0CC056">
    <w:name w:val="97A074D5A23148EDAE90F68CA8B0CC056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5">
    <w:name w:val="85E246EE4E154C508412E0B0C821AEBC5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6">
    <w:name w:val="30F06A6D45E34221BEBA94B950B3520C6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B7765EF74BA4675883BC1793BB754AB">
    <w:name w:val="EB7765EF74BA4675883BC1793BB754AB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6">
    <w:name w:val="A025F8ED37B940C8A82FB6CA443A43936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4">
    <w:name w:val="90A48BB4A1A7443C8614AFC19CC891864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3D17317A0CA47418AEE1DAE80ABD4956">
    <w:name w:val="E3D17317A0CA47418AEE1DAE80ABD4956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A9265269B246069061F73A7B2653986">
    <w:name w:val="E2A9265269B246069061F73A7B2653986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6">
    <w:name w:val="6D1EED71066045EC8B89526E0D9756C26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6">
    <w:name w:val="292DF74CF0874A59BA2F0BF89661D5146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4">
    <w:name w:val="FB8F9B6C9F9442D9A561E87395816B8B4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4">
    <w:name w:val="3E4D8F0038F44755A6B92BFD94FD8B944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6">
    <w:name w:val="2DCCE821800548BD94959DFDCDA1D9C76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6">
    <w:name w:val="647D5A3B090E47F6999755B09A95CDAC6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2">
    <w:name w:val="841ED266CBC54F9C82372E40AC66391C2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6">
    <w:name w:val="45D53745A3964B64A5992BAE96FC76CC6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6">
    <w:name w:val="106F74E8933E4FC498ED6F1C3ED2FF2B6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6">
    <w:name w:val="588B543C0FBA4F9BAB7F152D10516F8F6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6">
    <w:name w:val="ED34E5424B1D446692CC89C2F2B05A946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6">
    <w:name w:val="027D051F4E5740D5A20CC0BB67802FA46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6">
    <w:name w:val="E5726662AE9449A8A292D71EA06D69416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6">
    <w:name w:val="58BF9CAABAC14B3FAFABFCE7184A62AE6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6">
    <w:name w:val="650FF2DCDE1447CA9725600D8AC0ACA26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6">
    <w:name w:val="C22327FEB2D1476799FEAA90517385456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70ADB9A681400CACA7FE2EAB331FB66">
    <w:name w:val="2170ADB9A681400CACA7FE2EAB331FB66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BD9F201112417480D436CFFD462FB36">
    <w:name w:val="A8BD9F201112417480D436CFFD462FB36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6">
    <w:name w:val="2B940C35A120441584309F0259FB98FA6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6">
    <w:name w:val="88A5570F83A2496492843ED35E91A83E6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6">
    <w:name w:val="8892E55ED0AF4FB587B80EB10F16B72A6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DA224955254C1ABF06199D7862B4366">
    <w:name w:val="CCDA224955254C1ABF06199D7862B4366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6">
    <w:name w:val="C582442F23A54FDCBBFF90E7184F33446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6">
    <w:name w:val="354C2A83435843F9BA8054B9261F5C8B6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7">
    <w:name w:val="78890DBBBF42428CB780EE62AE8570727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A074D5A23148EDAE90F68CA8B0CC057">
    <w:name w:val="97A074D5A23148EDAE90F68CA8B0CC057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6">
    <w:name w:val="85E246EE4E154C508412E0B0C821AEBC6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7">
    <w:name w:val="30F06A6D45E34221BEBA94B950B3520C7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B7765EF74BA4675883BC1793BB754AB1">
    <w:name w:val="EB7765EF74BA4675883BC1793BB754AB1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7">
    <w:name w:val="A025F8ED37B940C8A82FB6CA443A43937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5">
    <w:name w:val="90A48BB4A1A7443C8614AFC19CC891865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3D17317A0CA47418AEE1DAE80ABD4957">
    <w:name w:val="E3D17317A0CA47418AEE1DAE80ABD4957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A9265269B246069061F73A7B2653987">
    <w:name w:val="E2A9265269B246069061F73A7B2653987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7">
    <w:name w:val="6D1EED71066045EC8B89526E0D9756C27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7">
    <w:name w:val="292DF74CF0874A59BA2F0BF89661D5147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5">
    <w:name w:val="FB8F9B6C9F9442D9A561E87395816B8B5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5">
    <w:name w:val="3E4D8F0038F44755A6B92BFD94FD8B945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7">
    <w:name w:val="2DCCE821800548BD94959DFDCDA1D9C77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7">
    <w:name w:val="647D5A3B090E47F6999755B09A95CDAC7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3">
    <w:name w:val="841ED266CBC54F9C82372E40AC66391C3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7">
    <w:name w:val="45D53745A3964B64A5992BAE96FC76CC7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7">
    <w:name w:val="106F74E8933E4FC498ED6F1C3ED2FF2B7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7">
    <w:name w:val="588B543C0FBA4F9BAB7F152D10516F8F7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7">
    <w:name w:val="ED34E5424B1D446692CC89C2F2B05A947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7">
    <w:name w:val="027D051F4E5740D5A20CC0BB67802FA47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7">
    <w:name w:val="E5726662AE9449A8A292D71EA06D69417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7">
    <w:name w:val="58BF9CAABAC14B3FAFABFCE7184A62AE7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7">
    <w:name w:val="650FF2DCDE1447CA9725600D8AC0ACA27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7">
    <w:name w:val="C22327FEB2D1476799FEAA90517385457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70ADB9A681400CACA7FE2EAB331FB67">
    <w:name w:val="2170ADB9A681400CACA7FE2EAB331FB67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BD9F201112417480D436CFFD462FB37">
    <w:name w:val="A8BD9F201112417480D436CFFD462FB37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7">
    <w:name w:val="2B940C35A120441584309F0259FB98FA7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7">
    <w:name w:val="88A5570F83A2496492843ED35E91A83E7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7">
    <w:name w:val="8892E55ED0AF4FB587B80EB10F16B72A7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DA224955254C1ABF06199D7862B4367">
    <w:name w:val="CCDA224955254C1ABF06199D7862B4367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7">
    <w:name w:val="C582442F23A54FDCBBFF90E7184F33447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7">
    <w:name w:val="354C2A83435843F9BA8054B9261F5C8B7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8">
    <w:name w:val="78890DBBBF42428CB780EE62AE8570728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A074D5A23148EDAE90F68CA8B0CC058">
    <w:name w:val="97A074D5A23148EDAE90F68CA8B0CC058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7">
    <w:name w:val="85E246EE4E154C508412E0B0C821AEBC7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8">
    <w:name w:val="30F06A6D45E34221BEBA94B950B3520C8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B7765EF74BA4675883BC1793BB754AB2">
    <w:name w:val="EB7765EF74BA4675883BC1793BB754AB2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8">
    <w:name w:val="A025F8ED37B940C8A82FB6CA443A43938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6">
    <w:name w:val="90A48BB4A1A7443C8614AFC19CC891866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3D17317A0CA47418AEE1DAE80ABD4958">
    <w:name w:val="E3D17317A0CA47418AEE1DAE80ABD4958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A9265269B246069061F73A7B2653988">
    <w:name w:val="E2A9265269B246069061F73A7B2653988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8">
    <w:name w:val="6D1EED71066045EC8B89526E0D9756C28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8">
    <w:name w:val="292DF74CF0874A59BA2F0BF89661D5148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6">
    <w:name w:val="FB8F9B6C9F9442D9A561E87395816B8B6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6">
    <w:name w:val="3E4D8F0038F44755A6B92BFD94FD8B946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8">
    <w:name w:val="2DCCE821800548BD94959DFDCDA1D9C78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8">
    <w:name w:val="647D5A3B090E47F6999755B09A95CDAC8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4">
    <w:name w:val="841ED266CBC54F9C82372E40AC66391C4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8">
    <w:name w:val="45D53745A3964B64A5992BAE96FC76CC8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8">
    <w:name w:val="106F74E8933E4FC498ED6F1C3ED2FF2B8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8">
    <w:name w:val="588B543C0FBA4F9BAB7F152D10516F8F8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8">
    <w:name w:val="ED34E5424B1D446692CC89C2F2B05A948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8">
    <w:name w:val="027D051F4E5740D5A20CC0BB67802FA48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8">
    <w:name w:val="E5726662AE9449A8A292D71EA06D69418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8">
    <w:name w:val="58BF9CAABAC14B3FAFABFCE7184A62AE8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8">
    <w:name w:val="650FF2DCDE1447CA9725600D8AC0ACA28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8">
    <w:name w:val="C22327FEB2D1476799FEAA90517385458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8">
    <w:name w:val="2B940C35A120441584309F0259FB98FA8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8">
    <w:name w:val="88A5570F83A2496492843ED35E91A83E8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8">
    <w:name w:val="8892E55ED0AF4FB587B80EB10F16B72A8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CDA224955254C1ABF06199D7862B4368">
    <w:name w:val="CCDA224955254C1ABF06199D7862B4368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8">
    <w:name w:val="C582442F23A54FDCBBFF90E7184F33448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8">
    <w:name w:val="354C2A83435843F9BA8054B9261F5C8B8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9">
    <w:name w:val="78890DBBBF42428CB780EE62AE8570729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A074D5A23148EDAE90F68CA8B0CC059">
    <w:name w:val="97A074D5A23148EDAE90F68CA8B0CC059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8">
    <w:name w:val="85E246EE4E154C508412E0B0C821AEBC8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9">
    <w:name w:val="30F06A6D45E34221BEBA94B950B3520C9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B7765EF74BA4675883BC1793BB754AB3">
    <w:name w:val="EB7765EF74BA4675883BC1793BB754AB3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9">
    <w:name w:val="A025F8ED37B940C8A82FB6CA443A43939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7">
    <w:name w:val="90A48BB4A1A7443C8614AFC19CC891867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3D17317A0CA47418AEE1DAE80ABD4959">
    <w:name w:val="E3D17317A0CA47418AEE1DAE80ABD4959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A9265269B246069061F73A7B2653989">
    <w:name w:val="E2A9265269B246069061F73A7B2653989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9">
    <w:name w:val="6D1EED71066045EC8B89526E0D9756C29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9">
    <w:name w:val="292DF74CF0874A59BA2F0BF89661D5149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7">
    <w:name w:val="FB8F9B6C9F9442D9A561E87395816B8B7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7">
    <w:name w:val="3E4D8F0038F44755A6B92BFD94FD8B947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9">
    <w:name w:val="2DCCE821800548BD94959DFDCDA1D9C79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9">
    <w:name w:val="647D5A3B090E47F6999755B09A95CDAC9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5">
    <w:name w:val="841ED266CBC54F9C82372E40AC66391C5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9">
    <w:name w:val="45D53745A3964B64A5992BAE96FC76CC9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9">
    <w:name w:val="106F74E8933E4FC498ED6F1C3ED2FF2B9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9">
    <w:name w:val="588B543C0FBA4F9BAB7F152D10516F8F9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9">
    <w:name w:val="ED34E5424B1D446692CC89C2F2B05A949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9">
    <w:name w:val="027D051F4E5740D5A20CC0BB67802FA49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9">
    <w:name w:val="E5726662AE9449A8A292D71EA06D69419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9">
    <w:name w:val="58BF9CAABAC14B3FAFABFCE7184A62AE9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9">
    <w:name w:val="650FF2DCDE1447CA9725600D8AC0ACA29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9">
    <w:name w:val="C22327FEB2D1476799FEAA90517385459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9">
    <w:name w:val="2B940C35A120441584309F0259FB98FA9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9">
    <w:name w:val="88A5570F83A2496492843ED35E91A83E9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9">
    <w:name w:val="8892E55ED0AF4FB587B80EB10F16B72A9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9">
    <w:name w:val="C582442F23A54FDCBBFF90E7184F33449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9">
    <w:name w:val="354C2A83435843F9BA8054B9261F5C8B9"/>
    <w:rsid w:val="00D90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10">
    <w:name w:val="78890DBBBF42428CB780EE62AE8570721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7A074D5A23148EDAE90F68CA8B0CC0510">
    <w:name w:val="97A074D5A23148EDAE90F68CA8B0CC051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9">
    <w:name w:val="85E246EE4E154C508412E0B0C821AEBC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10">
    <w:name w:val="30F06A6D45E34221BEBA94B950B3520C1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B7765EF74BA4675883BC1793BB754AB4">
    <w:name w:val="EB7765EF74BA4675883BC1793BB754AB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10">
    <w:name w:val="A025F8ED37B940C8A82FB6CA443A43931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8">
    <w:name w:val="90A48BB4A1A7443C8614AFC19CC89186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3D17317A0CA47418AEE1DAE80ABD49510">
    <w:name w:val="E3D17317A0CA47418AEE1DAE80ABD4951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2A9265269B246069061F73A7B26539810">
    <w:name w:val="E2A9265269B246069061F73A7B2653981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10">
    <w:name w:val="6D1EED71066045EC8B89526E0D9756C21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10">
    <w:name w:val="292DF74CF0874A59BA2F0BF89661D5141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8">
    <w:name w:val="FB8F9B6C9F9442D9A561E87395816B8B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8">
    <w:name w:val="3E4D8F0038F44755A6B92BFD94FD8B94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10">
    <w:name w:val="2DCCE821800548BD94959DFDCDA1D9C71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10">
    <w:name w:val="647D5A3B090E47F6999755B09A95CDAC1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6">
    <w:name w:val="841ED266CBC54F9C82372E40AC66391C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10">
    <w:name w:val="45D53745A3964B64A5992BAE96FC76CC1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10">
    <w:name w:val="106F74E8933E4FC498ED6F1C3ED2FF2B1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10">
    <w:name w:val="588B543C0FBA4F9BAB7F152D10516F8F1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10">
    <w:name w:val="ED34E5424B1D446692CC89C2F2B05A941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10">
    <w:name w:val="027D051F4E5740D5A20CC0BB67802FA41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10">
    <w:name w:val="E5726662AE9449A8A292D71EA06D69411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10">
    <w:name w:val="58BF9CAABAC14B3FAFABFCE7184A62AE1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10">
    <w:name w:val="650FF2DCDE1447CA9725600D8AC0ACA21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10">
    <w:name w:val="C22327FEB2D1476799FEAA90517385451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10">
    <w:name w:val="2B940C35A120441584309F0259FB98FA1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10">
    <w:name w:val="88A5570F83A2496492843ED35E91A83E1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10">
    <w:name w:val="8892E55ED0AF4FB587B80EB10F16B72A1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10">
    <w:name w:val="C582442F23A54FDCBBFF90E7184F33441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10">
    <w:name w:val="354C2A83435843F9BA8054B9261F5C8B1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71E95FC06314C539B19E487590CF06F">
    <w:name w:val="371E95FC06314C539B19E487590CF06F"/>
    <w:rsid w:val="00023F7A"/>
  </w:style>
  <w:style w:type="paragraph" w:customStyle="1" w:styleId="78890DBBBF42428CB780EE62AE85707211">
    <w:name w:val="78890DBBBF42428CB780EE62AE8570721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C60E5AFA73429D8801AF0967F54780">
    <w:name w:val="6DC60E5AFA73429D8801AF0967F5478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10">
    <w:name w:val="85E246EE4E154C508412E0B0C821AEBC1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11">
    <w:name w:val="30F06A6D45E34221BEBA94B950B3520C1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11">
    <w:name w:val="A025F8ED37B940C8A82FB6CA443A43931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9">
    <w:name w:val="90A48BB4A1A7443C8614AFC19CC89186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71E95FC06314C539B19E487590CF06F1">
    <w:name w:val="371E95FC06314C539B19E487590CF06F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">
    <w:name w:val="AF1B6DFD4DB44AD58FB48318121FDB9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">
    <w:name w:val="D6848AB4289D4FCD9A4E82C4D37FF81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11">
    <w:name w:val="6D1EED71066045EC8B89526E0D9756C21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11">
    <w:name w:val="292DF74CF0874A59BA2F0BF89661D5141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9">
    <w:name w:val="FB8F9B6C9F9442D9A561E87395816B8B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9">
    <w:name w:val="3E4D8F0038F44755A6B92BFD94FD8B94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11">
    <w:name w:val="2DCCE821800548BD94959DFDCDA1D9C71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11">
    <w:name w:val="647D5A3B090E47F6999755B09A95CDAC1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7">
    <w:name w:val="841ED266CBC54F9C82372E40AC66391C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11">
    <w:name w:val="45D53745A3964B64A5992BAE96FC76CC1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11">
    <w:name w:val="106F74E8933E4FC498ED6F1C3ED2FF2B1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11">
    <w:name w:val="588B543C0FBA4F9BAB7F152D10516F8F1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11">
    <w:name w:val="ED34E5424B1D446692CC89C2F2B05A941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11">
    <w:name w:val="027D051F4E5740D5A20CC0BB67802FA41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11">
    <w:name w:val="E5726662AE9449A8A292D71EA06D69411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11">
    <w:name w:val="58BF9CAABAC14B3FAFABFCE7184A62AE1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11">
    <w:name w:val="650FF2DCDE1447CA9725600D8AC0ACA21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11">
    <w:name w:val="C22327FEB2D1476799FEAA90517385451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11">
    <w:name w:val="2B940C35A120441584309F0259FB98FA1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11">
    <w:name w:val="88A5570F83A2496492843ED35E91A83E1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11">
    <w:name w:val="8892E55ED0AF4FB587B80EB10F16B72A1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11">
    <w:name w:val="C582442F23A54FDCBBFF90E7184F33441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11">
    <w:name w:val="354C2A83435843F9BA8054B9261F5C8B1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">
    <w:name w:val="6FCE7A6BA75B4117BA060AAA704A3449"/>
    <w:rsid w:val="00023F7A"/>
  </w:style>
  <w:style w:type="paragraph" w:customStyle="1" w:styleId="78890DBBBF42428CB780EE62AE85707212">
    <w:name w:val="78890DBBBF42428CB780EE62AE8570721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C60E5AFA73429D8801AF0967F547801">
    <w:name w:val="6DC60E5AFA73429D8801AF0967F54780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11">
    <w:name w:val="85E246EE4E154C508412E0B0C821AEBC1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12">
    <w:name w:val="30F06A6D45E34221BEBA94B950B3520C1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12">
    <w:name w:val="A025F8ED37B940C8A82FB6CA443A43931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10">
    <w:name w:val="90A48BB4A1A7443C8614AFC19CC891861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1">
    <w:name w:val="AF1B6DFD4DB44AD58FB48318121FDB90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1">
    <w:name w:val="D6848AB4289D4FCD9A4E82C4D37FF817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12">
    <w:name w:val="6D1EED71066045EC8B89526E0D9756C21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12">
    <w:name w:val="292DF74CF0874A59BA2F0BF89661D5141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10">
    <w:name w:val="FB8F9B6C9F9442D9A561E87395816B8B1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10">
    <w:name w:val="3E4D8F0038F44755A6B92BFD94FD8B941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12">
    <w:name w:val="2DCCE821800548BD94959DFDCDA1D9C71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12">
    <w:name w:val="647D5A3B090E47F6999755B09A95CDAC1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1">
    <w:name w:val="6FCE7A6BA75B4117BA060AAA704A3449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8">
    <w:name w:val="841ED266CBC54F9C82372E40AC66391C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12">
    <w:name w:val="45D53745A3964B64A5992BAE96FC76CC1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12">
    <w:name w:val="106F74E8933E4FC498ED6F1C3ED2FF2B1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12">
    <w:name w:val="588B543C0FBA4F9BAB7F152D10516F8F1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12">
    <w:name w:val="ED34E5424B1D446692CC89C2F2B05A941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12">
    <w:name w:val="027D051F4E5740D5A20CC0BB67802FA41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12">
    <w:name w:val="E5726662AE9449A8A292D71EA06D69411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12">
    <w:name w:val="58BF9CAABAC14B3FAFABFCE7184A62AE1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12">
    <w:name w:val="650FF2DCDE1447CA9725600D8AC0ACA21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12">
    <w:name w:val="C22327FEB2D1476799FEAA90517385451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12">
    <w:name w:val="2B940C35A120441584309F0259FB98FA1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12">
    <w:name w:val="88A5570F83A2496492843ED35E91A83E1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12">
    <w:name w:val="8892E55ED0AF4FB587B80EB10F16B72A1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12">
    <w:name w:val="C582442F23A54FDCBBFF90E7184F33441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12">
    <w:name w:val="354C2A83435843F9BA8054B9261F5C8B1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13">
    <w:name w:val="78890DBBBF42428CB780EE62AE8570721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C60E5AFA73429D8801AF0967F547802">
    <w:name w:val="6DC60E5AFA73429D8801AF0967F54780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12">
    <w:name w:val="85E246EE4E154C508412E0B0C821AEBC1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13">
    <w:name w:val="30F06A6D45E34221BEBA94B950B3520C1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13">
    <w:name w:val="A025F8ED37B940C8A82FB6CA443A43931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11">
    <w:name w:val="90A48BB4A1A7443C8614AFC19CC891861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2">
    <w:name w:val="AF1B6DFD4DB44AD58FB48318121FDB90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2">
    <w:name w:val="D6848AB4289D4FCD9A4E82C4D37FF817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13">
    <w:name w:val="6D1EED71066045EC8B89526E0D9756C21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13">
    <w:name w:val="292DF74CF0874A59BA2F0BF89661D5141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11">
    <w:name w:val="FB8F9B6C9F9442D9A561E87395816B8B1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11">
    <w:name w:val="3E4D8F0038F44755A6B92BFD94FD8B941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13">
    <w:name w:val="2DCCE821800548BD94959DFDCDA1D9C71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13">
    <w:name w:val="647D5A3B090E47F6999755B09A95CDAC1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2">
    <w:name w:val="6FCE7A6BA75B4117BA060AAA704A3449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9">
    <w:name w:val="841ED266CBC54F9C82372E40AC66391C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13">
    <w:name w:val="45D53745A3964B64A5992BAE96FC76CC1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13">
    <w:name w:val="106F74E8933E4FC498ED6F1C3ED2FF2B1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13">
    <w:name w:val="588B543C0FBA4F9BAB7F152D10516F8F1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13">
    <w:name w:val="ED34E5424B1D446692CC89C2F2B05A941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13">
    <w:name w:val="027D051F4E5740D5A20CC0BB67802FA41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13">
    <w:name w:val="E5726662AE9449A8A292D71EA06D69411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13">
    <w:name w:val="58BF9CAABAC14B3FAFABFCE7184A62AE1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13">
    <w:name w:val="650FF2DCDE1447CA9725600D8AC0ACA21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13">
    <w:name w:val="C22327FEB2D1476799FEAA90517385451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13">
    <w:name w:val="2B940C35A120441584309F0259FB98FA1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13">
    <w:name w:val="88A5570F83A2496492843ED35E91A83E1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13">
    <w:name w:val="8892E55ED0AF4FB587B80EB10F16B72A1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13">
    <w:name w:val="C582442F23A54FDCBBFF90E7184F33441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13">
    <w:name w:val="354C2A83435843F9BA8054B9261F5C8B1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14">
    <w:name w:val="78890DBBBF42428CB780EE62AE8570721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C60E5AFA73429D8801AF0967F547803">
    <w:name w:val="6DC60E5AFA73429D8801AF0967F54780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13">
    <w:name w:val="85E246EE4E154C508412E0B0C821AEBC1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14">
    <w:name w:val="30F06A6D45E34221BEBA94B950B3520C1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14">
    <w:name w:val="A025F8ED37B940C8A82FB6CA443A43931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12">
    <w:name w:val="90A48BB4A1A7443C8614AFC19CC891861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3">
    <w:name w:val="AF1B6DFD4DB44AD58FB48318121FDB90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3">
    <w:name w:val="D6848AB4289D4FCD9A4E82C4D37FF817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14">
    <w:name w:val="6D1EED71066045EC8B89526E0D9756C21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14">
    <w:name w:val="292DF74CF0874A59BA2F0BF89661D5141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12">
    <w:name w:val="FB8F9B6C9F9442D9A561E87395816B8B1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12">
    <w:name w:val="3E4D8F0038F44755A6B92BFD94FD8B941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14">
    <w:name w:val="2DCCE821800548BD94959DFDCDA1D9C71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14">
    <w:name w:val="647D5A3B090E47F6999755B09A95CDAC1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3">
    <w:name w:val="6FCE7A6BA75B4117BA060AAA704A3449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10">
    <w:name w:val="841ED266CBC54F9C82372E40AC66391C1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14">
    <w:name w:val="45D53745A3964B64A5992BAE96FC76CC1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14">
    <w:name w:val="106F74E8933E4FC498ED6F1C3ED2FF2B1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14">
    <w:name w:val="588B543C0FBA4F9BAB7F152D10516F8F1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14">
    <w:name w:val="ED34E5424B1D446692CC89C2F2B05A941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14">
    <w:name w:val="027D051F4E5740D5A20CC0BB67802FA41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14">
    <w:name w:val="E5726662AE9449A8A292D71EA06D69411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14">
    <w:name w:val="58BF9CAABAC14B3FAFABFCE7184A62AE1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14">
    <w:name w:val="650FF2DCDE1447CA9725600D8AC0ACA21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14">
    <w:name w:val="C22327FEB2D1476799FEAA90517385451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14">
    <w:name w:val="2B940C35A120441584309F0259FB98FA1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14">
    <w:name w:val="88A5570F83A2496492843ED35E91A83E1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14">
    <w:name w:val="8892E55ED0AF4FB587B80EB10F16B72A1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14">
    <w:name w:val="C582442F23A54FDCBBFF90E7184F33441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14">
    <w:name w:val="354C2A83435843F9BA8054B9261F5C8B1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15">
    <w:name w:val="78890DBBBF42428CB780EE62AE8570721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C60E5AFA73429D8801AF0967F547804">
    <w:name w:val="6DC60E5AFA73429D8801AF0967F54780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14">
    <w:name w:val="85E246EE4E154C508412E0B0C821AEBC1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15">
    <w:name w:val="30F06A6D45E34221BEBA94B950B3520C1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15">
    <w:name w:val="A025F8ED37B940C8A82FB6CA443A43931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13">
    <w:name w:val="90A48BB4A1A7443C8614AFC19CC891861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4">
    <w:name w:val="AF1B6DFD4DB44AD58FB48318121FDB90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4">
    <w:name w:val="D6848AB4289D4FCD9A4E82C4D37FF817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15">
    <w:name w:val="6D1EED71066045EC8B89526E0D9756C21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15">
    <w:name w:val="292DF74CF0874A59BA2F0BF89661D5141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13">
    <w:name w:val="FB8F9B6C9F9442D9A561E87395816B8B1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13">
    <w:name w:val="3E4D8F0038F44755A6B92BFD94FD8B941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15">
    <w:name w:val="2DCCE821800548BD94959DFDCDA1D9C71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15">
    <w:name w:val="647D5A3B090E47F6999755B09A95CDAC1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4">
    <w:name w:val="6FCE7A6BA75B4117BA060AAA704A3449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11">
    <w:name w:val="841ED266CBC54F9C82372E40AC66391C1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15">
    <w:name w:val="45D53745A3964B64A5992BAE96FC76CC1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15">
    <w:name w:val="106F74E8933E4FC498ED6F1C3ED2FF2B1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15">
    <w:name w:val="588B543C0FBA4F9BAB7F152D10516F8F1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15">
    <w:name w:val="ED34E5424B1D446692CC89C2F2B05A941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15">
    <w:name w:val="027D051F4E5740D5A20CC0BB67802FA41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15">
    <w:name w:val="E5726662AE9449A8A292D71EA06D69411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15">
    <w:name w:val="58BF9CAABAC14B3FAFABFCE7184A62AE1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15">
    <w:name w:val="650FF2DCDE1447CA9725600D8AC0ACA21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15">
    <w:name w:val="C22327FEB2D1476799FEAA90517385451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15">
    <w:name w:val="2B940C35A120441584309F0259FB98FA1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15">
    <w:name w:val="88A5570F83A2496492843ED35E91A83E1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15">
    <w:name w:val="8892E55ED0AF4FB587B80EB10F16B72A1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15">
    <w:name w:val="C582442F23A54FDCBBFF90E7184F33441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15">
    <w:name w:val="354C2A83435843F9BA8054B9261F5C8B1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">
    <w:name w:val="69210F61A219426DBBF2B87A2BAAA647"/>
    <w:rsid w:val="00023F7A"/>
  </w:style>
  <w:style w:type="paragraph" w:customStyle="1" w:styleId="69210F61A219426DBBF2B87A2BAAA6471">
    <w:name w:val="69210F61A219426DBBF2B87A2BAAA647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16">
    <w:name w:val="78890DBBBF42428CB780EE62AE8570721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15">
    <w:name w:val="85E246EE4E154C508412E0B0C821AEBC1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16">
    <w:name w:val="30F06A6D45E34221BEBA94B950B3520C1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16">
    <w:name w:val="A025F8ED37B940C8A82FB6CA443A43931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14">
    <w:name w:val="90A48BB4A1A7443C8614AFC19CC891861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5">
    <w:name w:val="AF1B6DFD4DB44AD58FB48318121FDB90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5">
    <w:name w:val="D6848AB4289D4FCD9A4E82C4D37FF817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16">
    <w:name w:val="6D1EED71066045EC8B89526E0D9756C21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16">
    <w:name w:val="292DF74CF0874A59BA2F0BF89661D5141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14">
    <w:name w:val="FB8F9B6C9F9442D9A561E87395816B8B1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14">
    <w:name w:val="3E4D8F0038F44755A6B92BFD94FD8B941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16">
    <w:name w:val="2DCCE821800548BD94959DFDCDA1D9C71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16">
    <w:name w:val="647D5A3B090E47F6999755B09A95CDAC1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5">
    <w:name w:val="6FCE7A6BA75B4117BA060AAA704A3449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12">
    <w:name w:val="841ED266CBC54F9C82372E40AC66391C1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16">
    <w:name w:val="45D53745A3964B64A5992BAE96FC76CC1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16">
    <w:name w:val="106F74E8933E4FC498ED6F1C3ED2FF2B1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16">
    <w:name w:val="588B543C0FBA4F9BAB7F152D10516F8F1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16">
    <w:name w:val="ED34E5424B1D446692CC89C2F2B05A941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16">
    <w:name w:val="027D051F4E5740D5A20CC0BB67802FA41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16">
    <w:name w:val="E5726662AE9449A8A292D71EA06D69411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16">
    <w:name w:val="58BF9CAABAC14B3FAFABFCE7184A62AE1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16">
    <w:name w:val="650FF2DCDE1447CA9725600D8AC0ACA21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16">
    <w:name w:val="C22327FEB2D1476799FEAA90517385451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16">
    <w:name w:val="2B940C35A120441584309F0259FB98FA1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16">
    <w:name w:val="88A5570F83A2496492843ED35E91A83E1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16">
    <w:name w:val="8892E55ED0AF4FB587B80EB10F16B72A1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16">
    <w:name w:val="C582442F23A54FDCBBFF90E7184F33441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16">
    <w:name w:val="354C2A83435843F9BA8054B9261F5C8B1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2">
    <w:name w:val="69210F61A219426DBBF2B87A2BAAA647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17">
    <w:name w:val="78890DBBBF42428CB780EE62AE8570721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16">
    <w:name w:val="85E246EE4E154C508412E0B0C821AEBC1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17">
    <w:name w:val="30F06A6D45E34221BEBA94B950B3520C1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17">
    <w:name w:val="A025F8ED37B940C8A82FB6CA443A43931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15">
    <w:name w:val="90A48BB4A1A7443C8614AFC19CC891861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6">
    <w:name w:val="AF1B6DFD4DB44AD58FB48318121FDB90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6">
    <w:name w:val="D6848AB4289D4FCD9A4E82C4D37FF817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17">
    <w:name w:val="6D1EED71066045EC8B89526E0D9756C21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17">
    <w:name w:val="292DF74CF0874A59BA2F0BF89661D5141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15">
    <w:name w:val="FB8F9B6C9F9442D9A561E87395816B8B1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15">
    <w:name w:val="3E4D8F0038F44755A6B92BFD94FD8B941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17">
    <w:name w:val="2DCCE821800548BD94959DFDCDA1D9C71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17">
    <w:name w:val="647D5A3B090E47F6999755B09A95CDAC1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6">
    <w:name w:val="6FCE7A6BA75B4117BA060AAA704A3449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13">
    <w:name w:val="841ED266CBC54F9C82372E40AC66391C1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17">
    <w:name w:val="45D53745A3964B64A5992BAE96FC76CC1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17">
    <w:name w:val="106F74E8933E4FC498ED6F1C3ED2FF2B1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17">
    <w:name w:val="588B543C0FBA4F9BAB7F152D10516F8F1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17">
    <w:name w:val="ED34E5424B1D446692CC89C2F2B05A941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17">
    <w:name w:val="027D051F4E5740D5A20CC0BB67802FA41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17">
    <w:name w:val="E5726662AE9449A8A292D71EA06D69411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17">
    <w:name w:val="58BF9CAABAC14B3FAFABFCE7184A62AE1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17">
    <w:name w:val="650FF2DCDE1447CA9725600D8AC0ACA21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17">
    <w:name w:val="C22327FEB2D1476799FEAA90517385451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17">
    <w:name w:val="2B940C35A120441584309F0259FB98FA1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17">
    <w:name w:val="88A5570F83A2496492843ED35E91A83E1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17">
    <w:name w:val="8892E55ED0AF4FB587B80EB10F16B72A1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17">
    <w:name w:val="C582442F23A54FDCBBFF90E7184F33441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17">
    <w:name w:val="354C2A83435843F9BA8054B9261F5C8B1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3">
    <w:name w:val="69210F61A219426DBBF2B87A2BAAA647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18">
    <w:name w:val="78890DBBBF42428CB780EE62AE8570721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17">
    <w:name w:val="85E246EE4E154C508412E0B0C821AEBC1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18">
    <w:name w:val="30F06A6D45E34221BEBA94B950B3520C1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18">
    <w:name w:val="A025F8ED37B940C8A82FB6CA443A43931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16">
    <w:name w:val="90A48BB4A1A7443C8614AFC19CC891861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7">
    <w:name w:val="AF1B6DFD4DB44AD58FB48318121FDB90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7">
    <w:name w:val="D6848AB4289D4FCD9A4E82C4D37FF817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18">
    <w:name w:val="6D1EED71066045EC8B89526E0D9756C21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18">
    <w:name w:val="292DF74CF0874A59BA2F0BF89661D5141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16">
    <w:name w:val="FB8F9B6C9F9442D9A561E87395816B8B1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16">
    <w:name w:val="3E4D8F0038F44755A6B92BFD94FD8B941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18">
    <w:name w:val="2DCCE821800548BD94959DFDCDA1D9C71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18">
    <w:name w:val="647D5A3B090E47F6999755B09A95CDAC1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7">
    <w:name w:val="6FCE7A6BA75B4117BA060AAA704A3449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14">
    <w:name w:val="841ED266CBC54F9C82372E40AC66391C1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18">
    <w:name w:val="45D53745A3964B64A5992BAE96FC76CC1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18">
    <w:name w:val="106F74E8933E4FC498ED6F1C3ED2FF2B1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18">
    <w:name w:val="588B543C0FBA4F9BAB7F152D10516F8F1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18">
    <w:name w:val="ED34E5424B1D446692CC89C2F2B05A941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18">
    <w:name w:val="027D051F4E5740D5A20CC0BB67802FA41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18">
    <w:name w:val="E5726662AE9449A8A292D71EA06D69411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18">
    <w:name w:val="58BF9CAABAC14B3FAFABFCE7184A62AE1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18">
    <w:name w:val="650FF2DCDE1447CA9725600D8AC0ACA21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18">
    <w:name w:val="C22327FEB2D1476799FEAA90517385451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18">
    <w:name w:val="2B940C35A120441584309F0259FB98FA1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18">
    <w:name w:val="88A5570F83A2496492843ED35E91A83E1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18">
    <w:name w:val="8892E55ED0AF4FB587B80EB10F16B72A1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18">
    <w:name w:val="C582442F23A54FDCBBFF90E7184F33441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18">
    <w:name w:val="354C2A83435843F9BA8054B9261F5C8B1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4">
    <w:name w:val="69210F61A219426DBBF2B87A2BAAA647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19">
    <w:name w:val="78890DBBBF42428CB780EE62AE8570721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18">
    <w:name w:val="85E246EE4E154C508412E0B0C821AEBC1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19">
    <w:name w:val="30F06A6D45E34221BEBA94B950B3520C1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19">
    <w:name w:val="A025F8ED37B940C8A82FB6CA443A43931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17">
    <w:name w:val="90A48BB4A1A7443C8614AFC19CC891861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8">
    <w:name w:val="AF1B6DFD4DB44AD58FB48318121FDB90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8">
    <w:name w:val="D6848AB4289D4FCD9A4E82C4D37FF817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19">
    <w:name w:val="6D1EED71066045EC8B89526E0D9756C21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19">
    <w:name w:val="292DF74CF0874A59BA2F0BF89661D5141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17">
    <w:name w:val="FB8F9B6C9F9442D9A561E87395816B8B1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17">
    <w:name w:val="3E4D8F0038F44755A6B92BFD94FD8B941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19">
    <w:name w:val="2DCCE821800548BD94959DFDCDA1D9C71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19">
    <w:name w:val="647D5A3B090E47F6999755B09A95CDAC1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8">
    <w:name w:val="6FCE7A6BA75B4117BA060AAA704A3449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15">
    <w:name w:val="841ED266CBC54F9C82372E40AC66391C1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19">
    <w:name w:val="45D53745A3964B64A5992BAE96FC76CC1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19">
    <w:name w:val="106F74E8933E4FC498ED6F1C3ED2FF2B1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19">
    <w:name w:val="588B543C0FBA4F9BAB7F152D10516F8F1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19">
    <w:name w:val="ED34E5424B1D446692CC89C2F2B05A941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19">
    <w:name w:val="027D051F4E5740D5A20CC0BB67802FA41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19">
    <w:name w:val="E5726662AE9449A8A292D71EA06D69411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19">
    <w:name w:val="58BF9CAABAC14B3FAFABFCE7184A62AE1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19">
    <w:name w:val="650FF2DCDE1447CA9725600D8AC0ACA21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19">
    <w:name w:val="C22327FEB2D1476799FEAA90517385451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19">
    <w:name w:val="2B940C35A120441584309F0259FB98FA1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19">
    <w:name w:val="88A5570F83A2496492843ED35E91A83E1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19">
    <w:name w:val="8892E55ED0AF4FB587B80EB10F16B72A1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19">
    <w:name w:val="C582442F23A54FDCBBFF90E7184F33441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19">
    <w:name w:val="354C2A83435843F9BA8054B9261F5C8B1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5">
    <w:name w:val="69210F61A219426DBBF2B87A2BAAA647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20">
    <w:name w:val="78890DBBBF42428CB780EE62AE8570722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19">
    <w:name w:val="85E246EE4E154C508412E0B0C821AEBC1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20">
    <w:name w:val="30F06A6D45E34221BEBA94B950B3520C2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20">
    <w:name w:val="A025F8ED37B940C8A82FB6CA443A43932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18">
    <w:name w:val="90A48BB4A1A7443C8614AFC19CC891861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9">
    <w:name w:val="AF1B6DFD4DB44AD58FB48318121FDB90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9">
    <w:name w:val="D6848AB4289D4FCD9A4E82C4D37FF817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20">
    <w:name w:val="6D1EED71066045EC8B89526E0D9756C22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20">
    <w:name w:val="292DF74CF0874A59BA2F0BF89661D5142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18">
    <w:name w:val="FB8F9B6C9F9442D9A561E87395816B8B1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18">
    <w:name w:val="3E4D8F0038F44755A6B92BFD94FD8B941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20">
    <w:name w:val="2DCCE821800548BD94959DFDCDA1D9C72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20">
    <w:name w:val="647D5A3B090E47F6999755B09A95CDAC2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9">
    <w:name w:val="6FCE7A6BA75B4117BA060AAA704A3449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16">
    <w:name w:val="841ED266CBC54F9C82372E40AC66391C1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20">
    <w:name w:val="45D53745A3964B64A5992BAE96FC76CC2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20">
    <w:name w:val="106F74E8933E4FC498ED6F1C3ED2FF2B2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20">
    <w:name w:val="588B543C0FBA4F9BAB7F152D10516F8F2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20">
    <w:name w:val="ED34E5424B1D446692CC89C2F2B05A942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20">
    <w:name w:val="027D051F4E5740D5A20CC0BB67802FA42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20">
    <w:name w:val="E5726662AE9449A8A292D71EA06D69412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20">
    <w:name w:val="58BF9CAABAC14B3FAFABFCE7184A62AE2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20">
    <w:name w:val="650FF2DCDE1447CA9725600D8AC0ACA22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20">
    <w:name w:val="C22327FEB2D1476799FEAA90517385452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20">
    <w:name w:val="2B940C35A120441584309F0259FB98FA2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20">
    <w:name w:val="88A5570F83A2496492843ED35E91A83E2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20">
    <w:name w:val="8892E55ED0AF4FB587B80EB10F16B72A2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20">
    <w:name w:val="C582442F23A54FDCBBFF90E7184F33442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20">
    <w:name w:val="354C2A83435843F9BA8054B9261F5C8B2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6">
    <w:name w:val="69210F61A219426DBBF2B87A2BAAA647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21">
    <w:name w:val="78890DBBBF42428CB780EE62AE8570722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20">
    <w:name w:val="85E246EE4E154C508412E0B0C821AEBC2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21">
    <w:name w:val="30F06A6D45E34221BEBA94B950B3520C2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21">
    <w:name w:val="A025F8ED37B940C8A82FB6CA443A43932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19">
    <w:name w:val="90A48BB4A1A7443C8614AFC19CC891861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10">
    <w:name w:val="AF1B6DFD4DB44AD58FB48318121FDB901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10">
    <w:name w:val="D6848AB4289D4FCD9A4E82C4D37FF8171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21">
    <w:name w:val="6D1EED71066045EC8B89526E0D9756C22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21">
    <w:name w:val="292DF74CF0874A59BA2F0BF89661D5142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19">
    <w:name w:val="FB8F9B6C9F9442D9A561E87395816B8B1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19">
    <w:name w:val="3E4D8F0038F44755A6B92BFD94FD8B941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21">
    <w:name w:val="2DCCE821800548BD94959DFDCDA1D9C72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21">
    <w:name w:val="647D5A3B090E47F6999755B09A95CDAC2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10">
    <w:name w:val="6FCE7A6BA75B4117BA060AAA704A34491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17">
    <w:name w:val="841ED266CBC54F9C82372E40AC66391C1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21">
    <w:name w:val="45D53745A3964B64A5992BAE96FC76CC2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21">
    <w:name w:val="106F74E8933E4FC498ED6F1C3ED2FF2B2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21">
    <w:name w:val="588B543C0FBA4F9BAB7F152D10516F8F2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21">
    <w:name w:val="ED34E5424B1D446692CC89C2F2B05A942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21">
    <w:name w:val="027D051F4E5740D5A20CC0BB67802FA42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21">
    <w:name w:val="E5726662AE9449A8A292D71EA06D69412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21">
    <w:name w:val="58BF9CAABAC14B3FAFABFCE7184A62AE2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21">
    <w:name w:val="650FF2DCDE1447CA9725600D8AC0ACA22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21">
    <w:name w:val="C22327FEB2D1476799FEAA90517385452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21">
    <w:name w:val="2B940C35A120441584309F0259FB98FA2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21">
    <w:name w:val="88A5570F83A2496492843ED35E91A83E2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21">
    <w:name w:val="8892E55ED0AF4FB587B80EB10F16B72A2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21">
    <w:name w:val="C582442F23A54FDCBBFF90E7184F33442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21">
    <w:name w:val="354C2A83435843F9BA8054B9261F5C8B2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7">
    <w:name w:val="69210F61A219426DBBF2B87A2BAAA647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22">
    <w:name w:val="78890DBBBF42428CB780EE62AE8570722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21">
    <w:name w:val="85E246EE4E154C508412E0B0C821AEBC2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22">
    <w:name w:val="30F06A6D45E34221BEBA94B950B3520C2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22">
    <w:name w:val="A025F8ED37B940C8A82FB6CA443A43932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20">
    <w:name w:val="90A48BB4A1A7443C8614AFC19CC891862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11">
    <w:name w:val="AF1B6DFD4DB44AD58FB48318121FDB901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11">
    <w:name w:val="D6848AB4289D4FCD9A4E82C4D37FF8171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22">
    <w:name w:val="6D1EED71066045EC8B89526E0D9756C22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22">
    <w:name w:val="292DF74CF0874A59BA2F0BF89661D5142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20">
    <w:name w:val="FB8F9B6C9F9442D9A561E87395816B8B2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20">
    <w:name w:val="3E4D8F0038F44755A6B92BFD94FD8B942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22">
    <w:name w:val="2DCCE821800548BD94959DFDCDA1D9C72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22">
    <w:name w:val="647D5A3B090E47F6999755B09A95CDAC2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11">
    <w:name w:val="6FCE7A6BA75B4117BA060AAA704A34491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18">
    <w:name w:val="841ED266CBC54F9C82372E40AC66391C1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22">
    <w:name w:val="45D53745A3964B64A5992BAE96FC76CC2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22">
    <w:name w:val="106F74E8933E4FC498ED6F1C3ED2FF2B2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22">
    <w:name w:val="588B543C0FBA4F9BAB7F152D10516F8F2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22">
    <w:name w:val="ED34E5424B1D446692CC89C2F2B05A942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22">
    <w:name w:val="027D051F4E5740D5A20CC0BB67802FA42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22">
    <w:name w:val="E5726662AE9449A8A292D71EA06D69412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22">
    <w:name w:val="58BF9CAABAC14B3FAFABFCE7184A62AE2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22">
    <w:name w:val="650FF2DCDE1447CA9725600D8AC0ACA22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22">
    <w:name w:val="C22327FEB2D1476799FEAA90517385452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22">
    <w:name w:val="2B940C35A120441584309F0259FB98FA2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22">
    <w:name w:val="88A5570F83A2496492843ED35E91A83E2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22">
    <w:name w:val="8892E55ED0AF4FB587B80EB10F16B72A2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22">
    <w:name w:val="C582442F23A54FDCBBFF90E7184F33442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22">
    <w:name w:val="354C2A83435843F9BA8054B9261F5C8B2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8">
    <w:name w:val="69210F61A219426DBBF2B87A2BAAA647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23">
    <w:name w:val="78890DBBBF42428CB780EE62AE8570722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22">
    <w:name w:val="85E246EE4E154C508412E0B0C821AEBC2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23">
    <w:name w:val="30F06A6D45E34221BEBA94B950B3520C2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23">
    <w:name w:val="A025F8ED37B940C8A82FB6CA443A43932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21">
    <w:name w:val="90A48BB4A1A7443C8614AFC19CC891862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12">
    <w:name w:val="AF1B6DFD4DB44AD58FB48318121FDB901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12">
    <w:name w:val="D6848AB4289D4FCD9A4E82C4D37FF8171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23">
    <w:name w:val="6D1EED71066045EC8B89526E0D9756C22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23">
    <w:name w:val="292DF74CF0874A59BA2F0BF89661D5142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21">
    <w:name w:val="FB8F9B6C9F9442D9A561E87395816B8B2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21">
    <w:name w:val="3E4D8F0038F44755A6B92BFD94FD8B942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23">
    <w:name w:val="2DCCE821800548BD94959DFDCDA1D9C72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23">
    <w:name w:val="647D5A3B090E47F6999755B09A95CDAC2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12">
    <w:name w:val="6FCE7A6BA75B4117BA060AAA704A34491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19">
    <w:name w:val="841ED266CBC54F9C82372E40AC66391C1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23">
    <w:name w:val="45D53745A3964B64A5992BAE96FC76CC2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23">
    <w:name w:val="106F74E8933E4FC498ED6F1C3ED2FF2B2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23">
    <w:name w:val="588B543C0FBA4F9BAB7F152D10516F8F2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23">
    <w:name w:val="ED34E5424B1D446692CC89C2F2B05A942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23">
    <w:name w:val="027D051F4E5740D5A20CC0BB67802FA42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23">
    <w:name w:val="E5726662AE9449A8A292D71EA06D69412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23">
    <w:name w:val="58BF9CAABAC14B3FAFABFCE7184A62AE2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23">
    <w:name w:val="650FF2DCDE1447CA9725600D8AC0ACA22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23">
    <w:name w:val="C22327FEB2D1476799FEAA90517385452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23">
    <w:name w:val="2B940C35A120441584309F0259FB98FA2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23">
    <w:name w:val="88A5570F83A2496492843ED35E91A83E2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23">
    <w:name w:val="8892E55ED0AF4FB587B80EB10F16B72A2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23">
    <w:name w:val="C582442F23A54FDCBBFF90E7184F33442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23">
    <w:name w:val="354C2A83435843F9BA8054B9261F5C8B2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9">
    <w:name w:val="69210F61A219426DBBF2B87A2BAAA647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24">
    <w:name w:val="78890DBBBF42428CB780EE62AE8570722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23">
    <w:name w:val="85E246EE4E154C508412E0B0C821AEBC2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24">
    <w:name w:val="30F06A6D45E34221BEBA94B950B3520C2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24">
    <w:name w:val="A025F8ED37B940C8A82FB6CA443A43932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22">
    <w:name w:val="90A48BB4A1A7443C8614AFC19CC891862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13">
    <w:name w:val="AF1B6DFD4DB44AD58FB48318121FDB901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13">
    <w:name w:val="D6848AB4289D4FCD9A4E82C4D37FF8171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24">
    <w:name w:val="6D1EED71066045EC8B89526E0D9756C22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24">
    <w:name w:val="292DF74CF0874A59BA2F0BF89661D5142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22">
    <w:name w:val="FB8F9B6C9F9442D9A561E87395816B8B2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22">
    <w:name w:val="3E4D8F0038F44755A6B92BFD94FD8B942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24">
    <w:name w:val="2DCCE821800548BD94959DFDCDA1D9C72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24">
    <w:name w:val="647D5A3B090E47F6999755B09A95CDAC2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13">
    <w:name w:val="6FCE7A6BA75B4117BA060AAA704A34491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20">
    <w:name w:val="841ED266CBC54F9C82372E40AC66391C2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24">
    <w:name w:val="45D53745A3964B64A5992BAE96FC76CC2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24">
    <w:name w:val="106F74E8933E4FC498ED6F1C3ED2FF2B2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24">
    <w:name w:val="588B543C0FBA4F9BAB7F152D10516F8F2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24">
    <w:name w:val="ED34E5424B1D446692CC89C2F2B05A942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24">
    <w:name w:val="027D051F4E5740D5A20CC0BB67802FA42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24">
    <w:name w:val="E5726662AE9449A8A292D71EA06D69412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24">
    <w:name w:val="58BF9CAABAC14B3FAFABFCE7184A62AE2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24">
    <w:name w:val="650FF2DCDE1447CA9725600D8AC0ACA22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24">
    <w:name w:val="C22327FEB2D1476799FEAA90517385452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24">
    <w:name w:val="2B940C35A120441584309F0259FB98FA2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24">
    <w:name w:val="88A5570F83A2496492843ED35E91A83E2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24">
    <w:name w:val="8892E55ED0AF4FB587B80EB10F16B72A2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24">
    <w:name w:val="C582442F23A54FDCBBFF90E7184F33442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24">
    <w:name w:val="354C2A83435843F9BA8054B9261F5C8B2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10">
    <w:name w:val="69210F61A219426DBBF2B87A2BAAA6471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25">
    <w:name w:val="78890DBBBF42428CB780EE62AE8570722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24">
    <w:name w:val="85E246EE4E154C508412E0B0C821AEBC2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25">
    <w:name w:val="30F06A6D45E34221BEBA94B950B3520C2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25">
    <w:name w:val="A025F8ED37B940C8A82FB6CA443A43932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23">
    <w:name w:val="90A48BB4A1A7443C8614AFC19CC891862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14">
    <w:name w:val="AF1B6DFD4DB44AD58FB48318121FDB901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14">
    <w:name w:val="D6848AB4289D4FCD9A4E82C4D37FF8171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25">
    <w:name w:val="6D1EED71066045EC8B89526E0D9756C22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25">
    <w:name w:val="292DF74CF0874A59BA2F0BF89661D5142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23">
    <w:name w:val="FB8F9B6C9F9442D9A561E87395816B8B2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23">
    <w:name w:val="3E4D8F0038F44755A6B92BFD94FD8B942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25">
    <w:name w:val="2DCCE821800548BD94959DFDCDA1D9C72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25">
    <w:name w:val="647D5A3B090E47F6999755B09A95CDAC2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14">
    <w:name w:val="6FCE7A6BA75B4117BA060AAA704A34491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21">
    <w:name w:val="841ED266CBC54F9C82372E40AC66391C2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25">
    <w:name w:val="45D53745A3964B64A5992BAE96FC76CC2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25">
    <w:name w:val="106F74E8933E4FC498ED6F1C3ED2FF2B2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25">
    <w:name w:val="588B543C0FBA4F9BAB7F152D10516F8F2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25">
    <w:name w:val="ED34E5424B1D446692CC89C2F2B05A942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25">
    <w:name w:val="027D051F4E5740D5A20CC0BB67802FA42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25">
    <w:name w:val="E5726662AE9449A8A292D71EA06D69412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25">
    <w:name w:val="58BF9CAABAC14B3FAFABFCE7184A62AE2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25">
    <w:name w:val="650FF2DCDE1447CA9725600D8AC0ACA22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25">
    <w:name w:val="C22327FEB2D1476799FEAA90517385452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25">
    <w:name w:val="2B940C35A120441584309F0259FB98FA2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25">
    <w:name w:val="88A5570F83A2496492843ED35E91A83E2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25">
    <w:name w:val="8892E55ED0AF4FB587B80EB10F16B72A2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25">
    <w:name w:val="C582442F23A54FDCBBFF90E7184F33442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25">
    <w:name w:val="354C2A83435843F9BA8054B9261F5C8B2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11">
    <w:name w:val="69210F61A219426DBBF2B87A2BAAA6471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26">
    <w:name w:val="78890DBBBF42428CB780EE62AE8570722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25">
    <w:name w:val="85E246EE4E154C508412E0B0C821AEBC2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26">
    <w:name w:val="30F06A6D45E34221BEBA94B950B3520C2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26">
    <w:name w:val="A025F8ED37B940C8A82FB6CA443A43932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24">
    <w:name w:val="90A48BB4A1A7443C8614AFC19CC891862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15">
    <w:name w:val="AF1B6DFD4DB44AD58FB48318121FDB901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15">
    <w:name w:val="D6848AB4289D4FCD9A4E82C4D37FF8171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26">
    <w:name w:val="6D1EED71066045EC8B89526E0D9756C22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26">
    <w:name w:val="292DF74CF0874A59BA2F0BF89661D5142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24">
    <w:name w:val="FB8F9B6C9F9442D9A561E87395816B8B2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24">
    <w:name w:val="3E4D8F0038F44755A6B92BFD94FD8B942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26">
    <w:name w:val="2DCCE821800548BD94959DFDCDA1D9C72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26">
    <w:name w:val="647D5A3B090E47F6999755B09A95CDAC2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15">
    <w:name w:val="6FCE7A6BA75B4117BA060AAA704A34491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22">
    <w:name w:val="841ED266CBC54F9C82372E40AC66391C2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26">
    <w:name w:val="45D53745A3964B64A5992BAE96FC76CC2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26">
    <w:name w:val="106F74E8933E4FC498ED6F1C3ED2FF2B2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26">
    <w:name w:val="588B543C0FBA4F9BAB7F152D10516F8F2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26">
    <w:name w:val="ED34E5424B1D446692CC89C2F2B05A942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26">
    <w:name w:val="027D051F4E5740D5A20CC0BB67802FA42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26">
    <w:name w:val="E5726662AE9449A8A292D71EA06D69412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26">
    <w:name w:val="58BF9CAABAC14B3FAFABFCE7184A62AE2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26">
    <w:name w:val="650FF2DCDE1447CA9725600D8AC0ACA22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26">
    <w:name w:val="C22327FEB2D1476799FEAA90517385452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26">
    <w:name w:val="2B940C35A120441584309F0259FB98FA2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26">
    <w:name w:val="88A5570F83A2496492843ED35E91A83E2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26">
    <w:name w:val="8892E55ED0AF4FB587B80EB10F16B72A2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26">
    <w:name w:val="C582442F23A54FDCBBFF90E7184F33442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26">
    <w:name w:val="354C2A83435843F9BA8054B9261F5C8B2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12">
    <w:name w:val="69210F61A219426DBBF2B87A2BAAA6471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27">
    <w:name w:val="78890DBBBF42428CB780EE62AE8570722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26">
    <w:name w:val="85E246EE4E154C508412E0B0C821AEBC2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27">
    <w:name w:val="30F06A6D45E34221BEBA94B950B3520C2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27">
    <w:name w:val="A025F8ED37B940C8A82FB6CA443A43932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25">
    <w:name w:val="90A48BB4A1A7443C8614AFC19CC891862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16">
    <w:name w:val="AF1B6DFD4DB44AD58FB48318121FDB901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16">
    <w:name w:val="D6848AB4289D4FCD9A4E82C4D37FF8171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27">
    <w:name w:val="6D1EED71066045EC8B89526E0D9756C22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27">
    <w:name w:val="292DF74CF0874A59BA2F0BF89661D5142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25">
    <w:name w:val="FB8F9B6C9F9442D9A561E87395816B8B2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25">
    <w:name w:val="3E4D8F0038F44755A6B92BFD94FD8B942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27">
    <w:name w:val="2DCCE821800548BD94959DFDCDA1D9C72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27">
    <w:name w:val="647D5A3B090E47F6999755B09A95CDAC2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16">
    <w:name w:val="6FCE7A6BA75B4117BA060AAA704A34491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23">
    <w:name w:val="841ED266CBC54F9C82372E40AC66391C2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27">
    <w:name w:val="45D53745A3964B64A5992BAE96FC76CC2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27">
    <w:name w:val="106F74E8933E4FC498ED6F1C3ED2FF2B2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27">
    <w:name w:val="588B543C0FBA4F9BAB7F152D10516F8F2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27">
    <w:name w:val="ED34E5424B1D446692CC89C2F2B05A942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27">
    <w:name w:val="027D051F4E5740D5A20CC0BB67802FA42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27">
    <w:name w:val="E5726662AE9449A8A292D71EA06D69412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27">
    <w:name w:val="58BF9CAABAC14B3FAFABFCE7184A62AE2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27">
    <w:name w:val="650FF2DCDE1447CA9725600D8AC0ACA22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27">
    <w:name w:val="C22327FEB2D1476799FEAA90517385452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27">
    <w:name w:val="2B940C35A120441584309F0259FB98FA2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27">
    <w:name w:val="88A5570F83A2496492843ED35E91A83E2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27">
    <w:name w:val="8892E55ED0AF4FB587B80EB10F16B72A2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27">
    <w:name w:val="C582442F23A54FDCBBFF90E7184F33442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27">
    <w:name w:val="354C2A83435843F9BA8054B9261F5C8B2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13">
    <w:name w:val="69210F61A219426DBBF2B87A2BAAA6471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28">
    <w:name w:val="78890DBBBF42428CB780EE62AE8570722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27">
    <w:name w:val="85E246EE4E154C508412E0B0C821AEBC2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28">
    <w:name w:val="30F06A6D45E34221BEBA94B950B3520C2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28">
    <w:name w:val="A025F8ED37B940C8A82FB6CA443A43932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26">
    <w:name w:val="90A48BB4A1A7443C8614AFC19CC891862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17">
    <w:name w:val="AF1B6DFD4DB44AD58FB48318121FDB901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17">
    <w:name w:val="D6848AB4289D4FCD9A4E82C4D37FF8171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28">
    <w:name w:val="6D1EED71066045EC8B89526E0D9756C22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28">
    <w:name w:val="292DF74CF0874A59BA2F0BF89661D5142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26">
    <w:name w:val="FB8F9B6C9F9442D9A561E87395816B8B2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26">
    <w:name w:val="3E4D8F0038F44755A6B92BFD94FD8B942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28">
    <w:name w:val="2DCCE821800548BD94959DFDCDA1D9C72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28">
    <w:name w:val="647D5A3B090E47F6999755B09A95CDAC2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17">
    <w:name w:val="6FCE7A6BA75B4117BA060AAA704A34491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24">
    <w:name w:val="841ED266CBC54F9C82372E40AC66391C2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28">
    <w:name w:val="45D53745A3964B64A5992BAE96FC76CC2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28">
    <w:name w:val="106F74E8933E4FC498ED6F1C3ED2FF2B2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28">
    <w:name w:val="588B543C0FBA4F9BAB7F152D10516F8F2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28">
    <w:name w:val="ED34E5424B1D446692CC89C2F2B05A942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28">
    <w:name w:val="027D051F4E5740D5A20CC0BB67802FA42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28">
    <w:name w:val="E5726662AE9449A8A292D71EA06D69412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28">
    <w:name w:val="58BF9CAABAC14B3FAFABFCE7184A62AE2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28">
    <w:name w:val="650FF2DCDE1447CA9725600D8AC0ACA22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28">
    <w:name w:val="C22327FEB2D1476799FEAA90517385452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28">
    <w:name w:val="2B940C35A120441584309F0259FB98FA2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28">
    <w:name w:val="88A5570F83A2496492843ED35E91A83E2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28">
    <w:name w:val="8892E55ED0AF4FB587B80EB10F16B72A2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28">
    <w:name w:val="C582442F23A54FDCBBFF90E7184F33442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28">
    <w:name w:val="354C2A83435843F9BA8054B9261F5C8B2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14">
    <w:name w:val="69210F61A219426DBBF2B87A2BAAA6471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29">
    <w:name w:val="78890DBBBF42428CB780EE62AE8570722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28">
    <w:name w:val="85E246EE4E154C508412E0B0C821AEBC2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29">
    <w:name w:val="30F06A6D45E34221BEBA94B950B3520C2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29">
    <w:name w:val="A025F8ED37B940C8A82FB6CA443A43932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27">
    <w:name w:val="90A48BB4A1A7443C8614AFC19CC891862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18">
    <w:name w:val="AF1B6DFD4DB44AD58FB48318121FDB901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18">
    <w:name w:val="D6848AB4289D4FCD9A4E82C4D37FF8171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29">
    <w:name w:val="6D1EED71066045EC8B89526E0D9756C22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29">
    <w:name w:val="292DF74CF0874A59BA2F0BF89661D5142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27">
    <w:name w:val="FB8F9B6C9F9442D9A561E87395816B8B2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27">
    <w:name w:val="3E4D8F0038F44755A6B92BFD94FD8B942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29">
    <w:name w:val="2DCCE821800548BD94959DFDCDA1D9C72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29">
    <w:name w:val="647D5A3B090E47F6999755B09A95CDAC2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18">
    <w:name w:val="6FCE7A6BA75B4117BA060AAA704A34491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25">
    <w:name w:val="841ED266CBC54F9C82372E40AC66391C2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29">
    <w:name w:val="45D53745A3964B64A5992BAE96FC76CC2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29">
    <w:name w:val="106F74E8933E4FC498ED6F1C3ED2FF2B2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29">
    <w:name w:val="588B543C0FBA4F9BAB7F152D10516F8F2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29">
    <w:name w:val="ED34E5424B1D446692CC89C2F2B05A942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29">
    <w:name w:val="027D051F4E5740D5A20CC0BB67802FA42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29">
    <w:name w:val="E5726662AE9449A8A292D71EA06D69412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29">
    <w:name w:val="58BF9CAABAC14B3FAFABFCE7184A62AE2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29">
    <w:name w:val="650FF2DCDE1447CA9725600D8AC0ACA22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29">
    <w:name w:val="C22327FEB2D1476799FEAA90517385452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29">
    <w:name w:val="2B940C35A120441584309F0259FB98FA2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29">
    <w:name w:val="88A5570F83A2496492843ED35E91A83E2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29">
    <w:name w:val="8892E55ED0AF4FB587B80EB10F16B72A2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29">
    <w:name w:val="C582442F23A54FDCBBFF90E7184F33442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29">
    <w:name w:val="354C2A83435843F9BA8054B9261F5C8B2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15">
    <w:name w:val="69210F61A219426DBBF2B87A2BAAA6471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30">
    <w:name w:val="78890DBBBF42428CB780EE62AE8570723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29">
    <w:name w:val="85E246EE4E154C508412E0B0C821AEBC2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30">
    <w:name w:val="30F06A6D45E34221BEBA94B950B3520C3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30">
    <w:name w:val="A025F8ED37B940C8A82FB6CA443A43933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28">
    <w:name w:val="90A48BB4A1A7443C8614AFC19CC891862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19">
    <w:name w:val="AF1B6DFD4DB44AD58FB48318121FDB901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19">
    <w:name w:val="D6848AB4289D4FCD9A4E82C4D37FF8171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30">
    <w:name w:val="6D1EED71066045EC8B89526E0D9756C23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30">
    <w:name w:val="292DF74CF0874A59BA2F0BF89661D5143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28">
    <w:name w:val="FB8F9B6C9F9442D9A561E87395816B8B2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28">
    <w:name w:val="3E4D8F0038F44755A6B92BFD94FD8B942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30">
    <w:name w:val="2DCCE821800548BD94959DFDCDA1D9C73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30">
    <w:name w:val="647D5A3B090E47F6999755B09A95CDAC3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19">
    <w:name w:val="6FCE7A6BA75B4117BA060AAA704A34491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26">
    <w:name w:val="841ED266CBC54F9C82372E40AC66391C2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30">
    <w:name w:val="45D53745A3964B64A5992BAE96FC76CC3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30">
    <w:name w:val="106F74E8933E4FC498ED6F1C3ED2FF2B3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30">
    <w:name w:val="588B543C0FBA4F9BAB7F152D10516F8F3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30">
    <w:name w:val="ED34E5424B1D446692CC89C2F2B05A943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30">
    <w:name w:val="027D051F4E5740D5A20CC0BB67802FA43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30">
    <w:name w:val="E5726662AE9449A8A292D71EA06D69413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30">
    <w:name w:val="58BF9CAABAC14B3FAFABFCE7184A62AE3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30">
    <w:name w:val="650FF2DCDE1447CA9725600D8AC0ACA23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30">
    <w:name w:val="C22327FEB2D1476799FEAA90517385453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30">
    <w:name w:val="2B940C35A120441584309F0259FB98FA3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30">
    <w:name w:val="88A5570F83A2496492843ED35E91A83E3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30">
    <w:name w:val="8892E55ED0AF4FB587B80EB10F16B72A3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30">
    <w:name w:val="C582442F23A54FDCBBFF90E7184F33443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30">
    <w:name w:val="354C2A83435843F9BA8054B9261F5C8B3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16">
    <w:name w:val="69210F61A219426DBBF2B87A2BAAA6471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31">
    <w:name w:val="78890DBBBF42428CB780EE62AE8570723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30">
    <w:name w:val="85E246EE4E154C508412E0B0C821AEBC3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31">
    <w:name w:val="30F06A6D45E34221BEBA94B950B3520C3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31">
    <w:name w:val="A025F8ED37B940C8A82FB6CA443A43933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29">
    <w:name w:val="90A48BB4A1A7443C8614AFC19CC891862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20">
    <w:name w:val="AF1B6DFD4DB44AD58FB48318121FDB902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20">
    <w:name w:val="D6848AB4289D4FCD9A4E82C4D37FF8172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31">
    <w:name w:val="6D1EED71066045EC8B89526E0D9756C23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31">
    <w:name w:val="292DF74CF0874A59BA2F0BF89661D5143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29">
    <w:name w:val="FB8F9B6C9F9442D9A561E87395816B8B2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29">
    <w:name w:val="3E4D8F0038F44755A6B92BFD94FD8B942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31">
    <w:name w:val="2DCCE821800548BD94959DFDCDA1D9C73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31">
    <w:name w:val="647D5A3B090E47F6999755B09A95CDAC3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20">
    <w:name w:val="6FCE7A6BA75B4117BA060AAA704A34492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27">
    <w:name w:val="841ED266CBC54F9C82372E40AC66391C2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31">
    <w:name w:val="45D53745A3964B64A5992BAE96FC76CC3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31">
    <w:name w:val="106F74E8933E4FC498ED6F1C3ED2FF2B3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31">
    <w:name w:val="588B543C0FBA4F9BAB7F152D10516F8F3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31">
    <w:name w:val="ED34E5424B1D446692CC89C2F2B05A943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31">
    <w:name w:val="027D051F4E5740D5A20CC0BB67802FA43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31">
    <w:name w:val="E5726662AE9449A8A292D71EA06D69413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31">
    <w:name w:val="58BF9CAABAC14B3FAFABFCE7184A62AE3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31">
    <w:name w:val="650FF2DCDE1447CA9725600D8AC0ACA23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31">
    <w:name w:val="C22327FEB2D1476799FEAA90517385453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31">
    <w:name w:val="2B940C35A120441584309F0259FB98FA3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31">
    <w:name w:val="88A5570F83A2496492843ED35E91A83E3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31">
    <w:name w:val="8892E55ED0AF4FB587B80EB10F16B72A3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31">
    <w:name w:val="C582442F23A54FDCBBFF90E7184F33443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31">
    <w:name w:val="354C2A83435843F9BA8054B9261F5C8B3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17">
    <w:name w:val="69210F61A219426DBBF2B87A2BAAA6471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32">
    <w:name w:val="78890DBBBF42428CB780EE62AE8570723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31">
    <w:name w:val="85E246EE4E154C508412E0B0C821AEBC3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32">
    <w:name w:val="30F06A6D45E34221BEBA94B950B3520C3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32">
    <w:name w:val="A025F8ED37B940C8A82FB6CA443A43933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30">
    <w:name w:val="90A48BB4A1A7443C8614AFC19CC891863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21">
    <w:name w:val="AF1B6DFD4DB44AD58FB48318121FDB902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21">
    <w:name w:val="D6848AB4289D4FCD9A4E82C4D37FF8172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32">
    <w:name w:val="6D1EED71066045EC8B89526E0D9756C23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32">
    <w:name w:val="292DF74CF0874A59BA2F0BF89661D5143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30">
    <w:name w:val="FB8F9B6C9F9442D9A561E87395816B8B3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30">
    <w:name w:val="3E4D8F0038F44755A6B92BFD94FD8B943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32">
    <w:name w:val="2DCCE821800548BD94959DFDCDA1D9C73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32">
    <w:name w:val="647D5A3B090E47F6999755B09A95CDAC3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21">
    <w:name w:val="6FCE7A6BA75B4117BA060AAA704A34492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28">
    <w:name w:val="841ED266CBC54F9C82372E40AC66391C2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32">
    <w:name w:val="45D53745A3964B64A5992BAE96FC76CC3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32">
    <w:name w:val="106F74E8933E4FC498ED6F1C3ED2FF2B3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32">
    <w:name w:val="588B543C0FBA4F9BAB7F152D10516F8F3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32">
    <w:name w:val="ED34E5424B1D446692CC89C2F2B05A943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32">
    <w:name w:val="027D051F4E5740D5A20CC0BB67802FA43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32">
    <w:name w:val="E5726662AE9449A8A292D71EA06D69413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32">
    <w:name w:val="58BF9CAABAC14B3FAFABFCE7184A62AE3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32">
    <w:name w:val="650FF2DCDE1447CA9725600D8AC0ACA23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32">
    <w:name w:val="C22327FEB2D1476799FEAA90517385453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32">
    <w:name w:val="2B940C35A120441584309F0259FB98FA3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32">
    <w:name w:val="88A5570F83A2496492843ED35E91A83E3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32">
    <w:name w:val="8892E55ED0AF4FB587B80EB10F16B72A3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32">
    <w:name w:val="C582442F23A54FDCBBFF90E7184F33443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32">
    <w:name w:val="354C2A83435843F9BA8054B9261F5C8B3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18">
    <w:name w:val="69210F61A219426DBBF2B87A2BAAA6471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33">
    <w:name w:val="78890DBBBF42428CB780EE62AE8570723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32">
    <w:name w:val="85E246EE4E154C508412E0B0C821AEBC3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33">
    <w:name w:val="30F06A6D45E34221BEBA94B950B3520C3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33">
    <w:name w:val="A025F8ED37B940C8A82FB6CA443A43933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31">
    <w:name w:val="90A48BB4A1A7443C8614AFC19CC891863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22">
    <w:name w:val="AF1B6DFD4DB44AD58FB48318121FDB902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22">
    <w:name w:val="D6848AB4289D4FCD9A4E82C4D37FF8172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33">
    <w:name w:val="6D1EED71066045EC8B89526E0D9756C23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33">
    <w:name w:val="292DF74CF0874A59BA2F0BF89661D5143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31">
    <w:name w:val="FB8F9B6C9F9442D9A561E87395816B8B3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31">
    <w:name w:val="3E4D8F0038F44755A6B92BFD94FD8B943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33">
    <w:name w:val="2DCCE821800548BD94959DFDCDA1D9C73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33">
    <w:name w:val="647D5A3B090E47F6999755B09A95CDAC3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22">
    <w:name w:val="6FCE7A6BA75B4117BA060AAA704A34492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29">
    <w:name w:val="841ED266CBC54F9C82372E40AC66391C2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33">
    <w:name w:val="45D53745A3964B64A5992BAE96FC76CC3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33">
    <w:name w:val="106F74E8933E4FC498ED6F1C3ED2FF2B3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33">
    <w:name w:val="588B543C0FBA4F9BAB7F152D10516F8F3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33">
    <w:name w:val="ED34E5424B1D446692CC89C2F2B05A943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33">
    <w:name w:val="027D051F4E5740D5A20CC0BB67802FA43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33">
    <w:name w:val="E5726662AE9449A8A292D71EA06D69413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33">
    <w:name w:val="58BF9CAABAC14B3FAFABFCE7184A62AE3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33">
    <w:name w:val="650FF2DCDE1447CA9725600D8AC0ACA23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33">
    <w:name w:val="C22327FEB2D1476799FEAA90517385453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33">
    <w:name w:val="2B940C35A120441584309F0259FB98FA3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33">
    <w:name w:val="88A5570F83A2496492843ED35E91A83E3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33">
    <w:name w:val="8892E55ED0AF4FB587B80EB10F16B72A3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33">
    <w:name w:val="C582442F23A54FDCBBFF90E7184F33443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33">
    <w:name w:val="354C2A83435843F9BA8054B9261F5C8B3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19">
    <w:name w:val="69210F61A219426DBBF2B87A2BAAA6471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34">
    <w:name w:val="78890DBBBF42428CB780EE62AE8570723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33">
    <w:name w:val="85E246EE4E154C508412E0B0C821AEBC3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34">
    <w:name w:val="30F06A6D45E34221BEBA94B950B3520C3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34">
    <w:name w:val="A025F8ED37B940C8A82FB6CA443A43933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32">
    <w:name w:val="90A48BB4A1A7443C8614AFC19CC891863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23">
    <w:name w:val="AF1B6DFD4DB44AD58FB48318121FDB902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23">
    <w:name w:val="D6848AB4289D4FCD9A4E82C4D37FF8172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34">
    <w:name w:val="6D1EED71066045EC8B89526E0D9756C23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34">
    <w:name w:val="292DF74CF0874A59BA2F0BF89661D5143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32">
    <w:name w:val="FB8F9B6C9F9442D9A561E87395816B8B3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32">
    <w:name w:val="3E4D8F0038F44755A6B92BFD94FD8B943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34">
    <w:name w:val="2DCCE821800548BD94959DFDCDA1D9C73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34">
    <w:name w:val="647D5A3B090E47F6999755B09A95CDAC3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23">
    <w:name w:val="6FCE7A6BA75B4117BA060AAA704A34492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30">
    <w:name w:val="841ED266CBC54F9C82372E40AC66391C3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34">
    <w:name w:val="45D53745A3964B64A5992BAE96FC76CC3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34">
    <w:name w:val="106F74E8933E4FC498ED6F1C3ED2FF2B3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34">
    <w:name w:val="588B543C0FBA4F9BAB7F152D10516F8F3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34">
    <w:name w:val="ED34E5424B1D446692CC89C2F2B05A943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34">
    <w:name w:val="027D051F4E5740D5A20CC0BB67802FA43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34">
    <w:name w:val="E5726662AE9449A8A292D71EA06D69413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34">
    <w:name w:val="58BF9CAABAC14B3FAFABFCE7184A62AE3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34">
    <w:name w:val="650FF2DCDE1447CA9725600D8AC0ACA23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34">
    <w:name w:val="C22327FEB2D1476799FEAA90517385453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34">
    <w:name w:val="2B940C35A120441584309F0259FB98FA3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34">
    <w:name w:val="88A5570F83A2496492843ED35E91A83E3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34">
    <w:name w:val="8892E55ED0AF4FB587B80EB10F16B72A3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34">
    <w:name w:val="C582442F23A54FDCBBFF90E7184F33443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34">
    <w:name w:val="354C2A83435843F9BA8054B9261F5C8B3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20">
    <w:name w:val="69210F61A219426DBBF2B87A2BAAA6472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35">
    <w:name w:val="78890DBBBF42428CB780EE62AE8570723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34">
    <w:name w:val="85E246EE4E154C508412E0B0C821AEBC3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35">
    <w:name w:val="30F06A6D45E34221BEBA94B950B3520C3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35">
    <w:name w:val="A025F8ED37B940C8A82FB6CA443A43933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33">
    <w:name w:val="90A48BB4A1A7443C8614AFC19CC891863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24">
    <w:name w:val="AF1B6DFD4DB44AD58FB48318121FDB902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24">
    <w:name w:val="D6848AB4289D4FCD9A4E82C4D37FF8172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35">
    <w:name w:val="6D1EED71066045EC8B89526E0D9756C23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35">
    <w:name w:val="292DF74CF0874A59BA2F0BF89661D5143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33">
    <w:name w:val="FB8F9B6C9F9442D9A561E87395816B8B3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33">
    <w:name w:val="3E4D8F0038F44755A6B92BFD94FD8B943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35">
    <w:name w:val="2DCCE821800548BD94959DFDCDA1D9C73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35">
    <w:name w:val="647D5A3B090E47F6999755B09A95CDAC3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24">
    <w:name w:val="6FCE7A6BA75B4117BA060AAA704A34492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31">
    <w:name w:val="841ED266CBC54F9C82372E40AC66391C3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35">
    <w:name w:val="45D53745A3964B64A5992BAE96FC76CC3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35">
    <w:name w:val="106F74E8933E4FC498ED6F1C3ED2FF2B3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35">
    <w:name w:val="588B543C0FBA4F9BAB7F152D10516F8F3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35">
    <w:name w:val="ED34E5424B1D446692CC89C2F2B05A943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35">
    <w:name w:val="027D051F4E5740D5A20CC0BB67802FA43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35">
    <w:name w:val="E5726662AE9449A8A292D71EA06D69413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35">
    <w:name w:val="58BF9CAABAC14B3FAFABFCE7184A62AE3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35">
    <w:name w:val="650FF2DCDE1447CA9725600D8AC0ACA23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35">
    <w:name w:val="C22327FEB2D1476799FEAA90517385453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35">
    <w:name w:val="2B940C35A120441584309F0259FB98FA3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35">
    <w:name w:val="88A5570F83A2496492843ED35E91A83E3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35">
    <w:name w:val="8892E55ED0AF4FB587B80EB10F16B72A3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35">
    <w:name w:val="C582442F23A54FDCBBFF90E7184F33443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35">
    <w:name w:val="354C2A83435843F9BA8054B9261F5C8B3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21">
    <w:name w:val="69210F61A219426DBBF2B87A2BAAA6472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36">
    <w:name w:val="78890DBBBF42428CB780EE62AE8570723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35">
    <w:name w:val="85E246EE4E154C508412E0B0C821AEBC3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36">
    <w:name w:val="30F06A6D45E34221BEBA94B950B3520C3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36">
    <w:name w:val="A025F8ED37B940C8A82FB6CA443A43933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34">
    <w:name w:val="90A48BB4A1A7443C8614AFC19CC891863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25">
    <w:name w:val="AF1B6DFD4DB44AD58FB48318121FDB902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25">
    <w:name w:val="D6848AB4289D4FCD9A4E82C4D37FF8172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36">
    <w:name w:val="6D1EED71066045EC8B89526E0D9756C23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36">
    <w:name w:val="292DF74CF0874A59BA2F0BF89661D5143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34">
    <w:name w:val="FB8F9B6C9F9442D9A561E87395816B8B3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34">
    <w:name w:val="3E4D8F0038F44755A6B92BFD94FD8B943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36">
    <w:name w:val="2DCCE821800548BD94959DFDCDA1D9C73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36">
    <w:name w:val="647D5A3B090E47F6999755B09A95CDAC3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25">
    <w:name w:val="6FCE7A6BA75B4117BA060AAA704A34492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32">
    <w:name w:val="841ED266CBC54F9C82372E40AC66391C3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36">
    <w:name w:val="45D53745A3964B64A5992BAE96FC76CC3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36">
    <w:name w:val="106F74E8933E4FC498ED6F1C3ED2FF2B3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36">
    <w:name w:val="588B543C0FBA4F9BAB7F152D10516F8F3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36">
    <w:name w:val="ED34E5424B1D446692CC89C2F2B05A943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36">
    <w:name w:val="027D051F4E5740D5A20CC0BB67802FA43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36">
    <w:name w:val="E5726662AE9449A8A292D71EA06D69413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36">
    <w:name w:val="58BF9CAABAC14B3FAFABFCE7184A62AE3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36">
    <w:name w:val="650FF2DCDE1447CA9725600D8AC0ACA23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36">
    <w:name w:val="C22327FEB2D1476799FEAA90517385453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36">
    <w:name w:val="2B940C35A120441584309F0259FB98FA3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36">
    <w:name w:val="88A5570F83A2496492843ED35E91A83E3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36">
    <w:name w:val="8892E55ED0AF4FB587B80EB10F16B72A3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36">
    <w:name w:val="C582442F23A54FDCBBFF90E7184F33443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36">
    <w:name w:val="354C2A83435843F9BA8054B9261F5C8B3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22">
    <w:name w:val="69210F61A219426DBBF2B87A2BAAA6472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37">
    <w:name w:val="78890DBBBF42428CB780EE62AE8570723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36">
    <w:name w:val="85E246EE4E154C508412E0B0C821AEBC3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37">
    <w:name w:val="30F06A6D45E34221BEBA94B950B3520C3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37">
    <w:name w:val="A025F8ED37B940C8A82FB6CA443A43933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35">
    <w:name w:val="90A48BB4A1A7443C8614AFC19CC891863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26">
    <w:name w:val="AF1B6DFD4DB44AD58FB48318121FDB902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26">
    <w:name w:val="D6848AB4289D4FCD9A4E82C4D37FF8172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37">
    <w:name w:val="6D1EED71066045EC8B89526E0D9756C23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37">
    <w:name w:val="292DF74CF0874A59BA2F0BF89661D5143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35">
    <w:name w:val="FB8F9B6C9F9442D9A561E87395816B8B3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35">
    <w:name w:val="3E4D8F0038F44755A6B92BFD94FD8B943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37">
    <w:name w:val="2DCCE821800548BD94959DFDCDA1D9C73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37">
    <w:name w:val="647D5A3B090E47F6999755B09A95CDAC3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26">
    <w:name w:val="6FCE7A6BA75B4117BA060AAA704A34492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33">
    <w:name w:val="841ED266CBC54F9C82372E40AC66391C3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37">
    <w:name w:val="45D53745A3964B64A5992BAE96FC76CC3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37">
    <w:name w:val="106F74E8933E4FC498ED6F1C3ED2FF2B3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37">
    <w:name w:val="588B543C0FBA4F9BAB7F152D10516F8F3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37">
    <w:name w:val="ED34E5424B1D446692CC89C2F2B05A943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37">
    <w:name w:val="027D051F4E5740D5A20CC0BB67802FA43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37">
    <w:name w:val="E5726662AE9449A8A292D71EA06D69413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37">
    <w:name w:val="58BF9CAABAC14B3FAFABFCE7184A62AE3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37">
    <w:name w:val="650FF2DCDE1447CA9725600D8AC0ACA23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37">
    <w:name w:val="C22327FEB2D1476799FEAA90517385453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37">
    <w:name w:val="2B940C35A120441584309F0259FB98FA3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37">
    <w:name w:val="88A5570F83A2496492843ED35E91A83E3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37">
    <w:name w:val="8892E55ED0AF4FB587B80EB10F16B72A3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37">
    <w:name w:val="C582442F23A54FDCBBFF90E7184F33443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37">
    <w:name w:val="354C2A83435843F9BA8054B9261F5C8B3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23">
    <w:name w:val="69210F61A219426DBBF2B87A2BAAA6472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38">
    <w:name w:val="78890DBBBF42428CB780EE62AE8570723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37">
    <w:name w:val="85E246EE4E154C508412E0B0C821AEBC3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38">
    <w:name w:val="30F06A6D45E34221BEBA94B950B3520C3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38">
    <w:name w:val="A025F8ED37B940C8A82FB6CA443A43933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36">
    <w:name w:val="90A48BB4A1A7443C8614AFC19CC891863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27">
    <w:name w:val="AF1B6DFD4DB44AD58FB48318121FDB902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27">
    <w:name w:val="D6848AB4289D4FCD9A4E82C4D37FF8172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38">
    <w:name w:val="6D1EED71066045EC8B89526E0D9756C23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38">
    <w:name w:val="292DF74CF0874A59BA2F0BF89661D5143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36">
    <w:name w:val="FB8F9B6C9F9442D9A561E87395816B8B3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36">
    <w:name w:val="3E4D8F0038F44755A6B92BFD94FD8B943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38">
    <w:name w:val="2DCCE821800548BD94959DFDCDA1D9C73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38">
    <w:name w:val="647D5A3B090E47F6999755B09A95CDAC3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27">
    <w:name w:val="6FCE7A6BA75B4117BA060AAA704A34492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34">
    <w:name w:val="841ED266CBC54F9C82372E40AC66391C3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38">
    <w:name w:val="45D53745A3964B64A5992BAE96FC76CC3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38">
    <w:name w:val="106F74E8933E4FC498ED6F1C3ED2FF2B3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38">
    <w:name w:val="588B543C0FBA4F9BAB7F152D10516F8F3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38">
    <w:name w:val="ED34E5424B1D446692CC89C2F2B05A943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38">
    <w:name w:val="027D051F4E5740D5A20CC0BB67802FA43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38">
    <w:name w:val="E5726662AE9449A8A292D71EA06D69413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38">
    <w:name w:val="58BF9CAABAC14B3FAFABFCE7184A62AE3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38">
    <w:name w:val="650FF2DCDE1447CA9725600D8AC0ACA23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38">
    <w:name w:val="C22327FEB2D1476799FEAA90517385453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38">
    <w:name w:val="2B940C35A120441584309F0259FB98FA3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38">
    <w:name w:val="88A5570F83A2496492843ED35E91A83E3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38">
    <w:name w:val="8892E55ED0AF4FB587B80EB10F16B72A3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38">
    <w:name w:val="C582442F23A54FDCBBFF90E7184F33443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38">
    <w:name w:val="354C2A83435843F9BA8054B9261F5C8B3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24">
    <w:name w:val="69210F61A219426DBBF2B87A2BAAA6472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39">
    <w:name w:val="78890DBBBF42428CB780EE62AE8570723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38">
    <w:name w:val="85E246EE4E154C508412E0B0C821AEBC3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39">
    <w:name w:val="30F06A6D45E34221BEBA94B950B3520C3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39">
    <w:name w:val="A025F8ED37B940C8A82FB6CA443A43933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37">
    <w:name w:val="90A48BB4A1A7443C8614AFC19CC891863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28">
    <w:name w:val="AF1B6DFD4DB44AD58FB48318121FDB902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28">
    <w:name w:val="D6848AB4289D4FCD9A4E82C4D37FF8172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39">
    <w:name w:val="6D1EED71066045EC8B89526E0D9756C23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39">
    <w:name w:val="292DF74CF0874A59BA2F0BF89661D5143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37">
    <w:name w:val="FB8F9B6C9F9442D9A561E87395816B8B3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37">
    <w:name w:val="3E4D8F0038F44755A6B92BFD94FD8B943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39">
    <w:name w:val="2DCCE821800548BD94959DFDCDA1D9C73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39">
    <w:name w:val="647D5A3B090E47F6999755B09A95CDAC3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28">
    <w:name w:val="6FCE7A6BA75B4117BA060AAA704A34492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35">
    <w:name w:val="841ED266CBC54F9C82372E40AC66391C3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39">
    <w:name w:val="45D53745A3964B64A5992BAE96FC76CC3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39">
    <w:name w:val="106F74E8933E4FC498ED6F1C3ED2FF2B3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39">
    <w:name w:val="588B543C0FBA4F9BAB7F152D10516F8F3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39">
    <w:name w:val="ED34E5424B1D446692CC89C2F2B05A943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39">
    <w:name w:val="027D051F4E5740D5A20CC0BB67802FA43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39">
    <w:name w:val="E5726662AE9449A8A292D71EA06D69413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39">
    <w:name w:val="58BF9CAABAC14B3FAFABFCE7184A62AE3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39">
    <w:name w:val="650FF2DCDE1447CA9725600D8AC0ACA23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39">
    <w:name w:val="C22327FEB2D1476799FEAA90517385453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39">
    <w:name w:val="2B940C35A120441584309F0259FB98FA3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39">
    <w:name w:val="88A5570F83A2496492843ED35E91A83E3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39">
    <w:name w:val="8892E55ED0AF4FB587B80EB10F16B72A3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39">
    <w:name w:val="C582442F23A54FDCBBFF90E7184F33443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39">
    <w:name w:val="354C2A83435843F9BA8054B9261F5C8B3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25">
    <w:name w:val="69210F61A219426DBBF2B87A2BAAA64725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40">
    <w:name w:val="78890DBBBF42428CB780EE62AE8570724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39">
    <w:name w:val="85E246EE4E154C508412E0B0C821AEBC3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40">
    <w:name w:val="30F06A6D45E34221BEBA94B950B3520C4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40">
    <w:name w:val="A025F8ED37B940C8A82FB6CA443A43934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38">
    <w:name w:val="90A48BB4A1A7443C8614AFC19CC891863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29">
    <w:name w:val="AF1B6DFD4DB44AD58FB48318121FDB902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29">
    <w:name w:val="D6848AB4289D4FCD9A4E82C4D37FF8172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40">
    <w:name w:val="6D1EED71066045EC8B89526E0D9756C24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40">
    <w:name w:val="292DF74CF0874A59BA2F0BF89661D5144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38">
    <w:name w:val="FB8F9B6C9F9442D9A561E87395816B8B3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38">
    <w:name w:val="3E4D8F0038F44755A6B92BFD94FD8B943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40">
    <w:name w:val="2DCCE821800548BD94959DFDCDA1D9C74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40">
    <w:name w:val="647D5A3B090E47F6999755B09A95CDAC4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29">
    <w:name w:val="6FCE7A6BA75B4117BA060AAA704A34492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36">
    <w:name w:val="841ED266CBC54F9C82372E40AC66391C3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40">
    <w:name w:val="45D53745A3964B64A5992BAE96FC76CC4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40">
    <w:name w:val="106F74E8933E4FC498ED6F1C3ED2FF2B4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40">
    <w:name w:val="588B543C0FBA4F9BAB7F152D10516F8F4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40">
    <w:name w:val="ED34E5424B1D446692CC89C2F2B05A944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40">
    <w:name w:val="027D051F4E5740D5A20CC0BB67802FA44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40">
    <w:name w:val="E5726662AE9449A8A292D71EA06D69414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40">
    <w:name w:val="58BF9CAABAC14B3FAFABFCE7184A62AE4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40">
    <w:name w:val="650FF2DCDE1447CA9725600D8AC0ACA24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40">
    <w:name w:val="C22327FEB2D1476799FEAA90517385454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40">
    <w:name w:val="2B940C35A120441584309F0259FB98FA4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40">
    <w:name w:val="88A5570F83A2496492843ED35E91A83E4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40">
    <w:name w:val="8892E55ED0AF4FB587B80EB10F16B72A4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40">
    <w:name w:val="C582442F23A54FDCBBFF90E7184F33444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40">
    <w:name w:val="354C2A83435843F9BA8054B9261F5C8B4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26">
    <w:name w:val="69210F61A219426DBBF2B87A2BAAA64726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41">
    <w:name w:val="78890DBBBF42428CB780EE62AE8570724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40">
    <w:name w:val="85E246EE4E154C508412E0B0C821AEBC4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41">
    <w:name w:val="30F06A6D45E34221BEBA94B950B3520C4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41">
    <w:name w:val="A025F8ED37B940C8A82FB6CA443A43934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39">
    <w:name w:val="90A48BB4A1A7443C8614AFC19CC891863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30">
    <w:name w:val="AF1B6DFD4DB44AD58FB48318121FDB903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30">
    <w:name w:val="D6848AB4289D4FCD9A4E82C4D37FF8173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41">
    <w:name w:val="6D1EED71066045EC8B89526E0D9756C24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41">
    <w:name w:val="292DF74CF0874A59BA2F0BF89661D5144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39">
    <w:name w:val="FB8F9B6C9F9442D9A561E87395816B8B3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39">
    <w:name w:val="3E4D8F0038F44755A6B92BFD94FD8B943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41">
    <w:name w:val="2DCCE821800548BD94959DFDCDA1D9C74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41">
    <w:name w:val="647D5A3B090E47F6999755B09A95CDAC4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30">
    <w:name w:val="6FCE7A6BA75B4117BA060AAA704A34493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37">
    <w:name w:val="841ED266CBC54F9C82372E40AC66391C3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41">
    <w:name w:val="45D53745A3964B64A5992BAE96FC76CC4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41">
    <w:name w:val="106F74E8933E4FC498ED6F1C3ED2FF2B4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41">
    <w:name w:val="588B543C0FBA4F9BAB7F152D10516F8F4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41">
    <w:name w:val="ED34E5424B1D446692CC89C2F2B05A944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41">
    <w:name w:val="027D051F4E5740D5A20CC0BB67802FA44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41">
    <w:name w:val="E5726662AE9449A8A292D71EA06D69414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41">
    <w:name w:val="58BF9CAABAC14B3FAFABFCE7184A62AE4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41">
    <w:name w:val="650FF2DCDE1447CA9725600D8AC0ACA24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41">
    <w:name w:val="C22327FEB2D1476799FEAA90517385454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41">
    <w:name w:val="2B940C35A120441584309F0259FB98FA4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41">
    <w:name w:val="88A5570F83A2496492843ED35E91A83E4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41">
    <w:name w:val="8892E55ED0AF4FB587B80EB10F16B72A4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41">
    <w:name w:val="C582442F23A54FDCBBFF90E7184F33444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41">
    <w:name w:val="354C2A83435843F9BA8054B9261F5C8B4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27">
    <w:name w:val="69210F61A219426DBBF2B87A2BAAA64727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42">
    <w:name w:val="78890DBBBF42428CB780EE62AE8570724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41">
    <w:name w:val="85E246EE4E154C508412E0B0C821AEBC4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42">
    <w:name w:val="30F06A6D45E34221BEBA94B950B3520C4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42">
    <w:name w:val="A025F8ED37B940C8A82FB6CA443A43934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40">
    <w:name w:val="90A48BB4A1A7443C8614AFC19CC891864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31">
    <w:name w:val="AF1B6DFD4DB44AD58FB48318121FDB903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31">
    <w:name w:val="D6848AB4289D4FCD9A4E82C4D37FF8173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42">
    <w:name w:val="6D1EED71066045EC8B89526E0D9756C24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42">
    <w:name w:val="292DF74CF0874A59BA2F0BF89661D5144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40">
    <w:name w:val="FB8F9B6C9F9442D9A561E87395816B8B4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40">
    <w:name w:val="3E4D8F0038F44755A6B92BFD94FD8B944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42">
    <w:name w:val="2DCCE821800548BD94959DFDCDA1D9C74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42">
    <w:name w:val="647D5A3B090E47F6999755B09A95CDAC4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31">
    <w:name w:val="6FCE7A6BA75B4117BA060AAA704A34493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38">
    <w:name w:val="841ED266CBC54F9C82372E40AC66391C3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42">
    <w:name w:val="45D53745A3964B64A5992BAE96FC76CC4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42">
    <w:name w:val="106F74E8933E4FC498ED6F1C3ED2FF2B4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42">
    <w:name w:val="588B543C0FBA4F9BAB7F152D10516F8F4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42">
    <w:name w:val="ED34E5424B1D446692CC89C2F2B05A944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42">
    <w:name w:val="027D051F4E5740D5A20CC0BB67802FA44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42">
    <w:name w:val="E5726662AE9449A8A292D71EA06D69414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42">
    <w:name w:val="58BF9CAABAC14B3FAFABFCE7184A62AE4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42">
    <w:name w:val="650FF2DCDE1447CA9725600D8AC0ACA24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42">
    <w:name w:val="C22327FEB2D1476799FEAA90517385454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42">
    <w:name w:val="2B940C35A120441584309F0259FB98FA4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42">
    <w:name w:val="88A5570F83A2496492843ED35E91A83E4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42">
    <w:name w:val="8892E55ED0AF4FB587B80EB10F16B72A4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42">
    <w:name w:val="C582442F23A54FDCBBFF90E7184F33444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42">
    <w:name w:val="354C2A83435843F9BA8054B9261F5C8B4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28">
    <w:name w:val="69210F61A219426DBBF2B87A2BAAA64728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43">
    <w:name w:val="78890DBBBF42428CB780EE62AE8570724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42">
    <w:name w:val="85E246EE4E154C508412E0B0C821AEBC4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43">
    <w:name w:val="30F06A6D45E34221BEBA94B950B3520C4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43">
    <w:name w:val="A025F8ED37B940C8A82FB6CA443A43934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41">
    <w:name w:val="90A48BB4A1A7443C8614AFC19CC891864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32">
    <w:name w:val="AF1B6DFD4DB44AD58FB48318121FDB903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32">
    <w:name w:val="D6848AB4289D4FCD9A4E82C4D37FF8173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43">
    <w:name w:val="6D1EED71066045EC8B89526E0D9756C24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43">
    <w:name w:val="292DF74CF0874A59BA2F0BF89661D5144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41">
    <w:name w:val="FB8F9B6C9F9442D9A561E87395816B8B4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41">
    <w:name w:val="3E4D8F0038F44755A6B92BFD94FD8B9441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43">
    <w:name w:val="2DCCE821800548BD94959DFDCDA1D9C74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43">
    <w:name w:val="647D5A3B090E47F6999755B09A95CDAC4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32">
    <w:name w:val="6FCE7A6BA75B4117BA060AAA704A34493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39">
    <w:name w:val="841ED266CBC54F9C82372E40AC66391C3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43">
    <w:name w:val="45D53745A3964B64A5992BAE96FC76CC4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43">
    <w:name w:val="106F74E8933E4FC498ED6F1C3ED2FF2B4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43">
    <w:name w:val="588B543C0FBA4F9BAB7F152D10516F8F4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43">
    <w:name w:val="ED34E5424B1D446692CC89C2F2B05A944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43">
    <w:name w:val="027D051F4E5740D5A20CC0BB67802FA44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43">
    <w:name w:val="E5726662AE9449A8A292D71EA06D69414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43">
    <w:name w:val="58BF9CAABAC14B3FAFABFCE7184A62AE4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43">
    <w:name w:val="650FF2DCDE1447CA9725600D8AC0ACA24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43">
    <w:name w:val="C22327FEB2D1476799FEAA90517385454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43">
    <w:name w:val="2B940C35A120441584309F0259FB98FA4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43">
    <w:name w:val="88A5570F83A2496492843ED35E91A83E4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43">
    <w:name w:val="8892E55ED0AF4FB587B80EB10F16B72A4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43">
    <w:name w:val="C582442F23A54FDCBBFF90E7184F33444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43">
    <w:name w:val="354C2A83435843F9BA8054B9261F5C8B4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29">
    <w:name w:val="69210F61A219426DBBF2B87A2BAAA64729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44">
    <w:name w:val="78890DBBBF42428CB780EE62AE8570724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43">
    <w:name w:val="85E246EE4E154C508412E0B0C821AEBC4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44">
    <w:name w:val="30F06A6D45E34221BEBA94B950B3520C4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44">
    <w:name w:val="A025F8ED37B940C8A82FB6CA443A43934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42">
    <w:name w:val="90A48BB4A1A7443C8614AFC19CC891864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33">
    <w:name w:val="AF1B6DFD4DB44AD58FB48318121FDB903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33">
    <w:name w:val="D6848AB4289D4FCD9A4E82C4D37FF8173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44">
    <w:name w:val="6D1EED71066045EC8B89526E0D9756C24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44">
    <w:name w:val="292DF74CF0874A59BA2F0BF89661D5144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42">
    <w:name w:val="FB8F9B6C9F9442D9A561E87395816B8B4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42">
    <w:name w:val="3E4D8F0038F44755A6B92BFD94FD8B9442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44">
    <w:name w:val="2DCCE821800548BD94959DFDCDA1D9C74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44">
    <w:name w:val="647D5A3B090E47F6999755B09A95CDAC4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33">
    <w:name w:val="6FCE7A6BA75B4117BA060AAA704A344933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40">
    <w:name w:val="841ED266CBC54F9C82372E40AC66391C40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44">
    <w:name w:val="45D53745A3964B64A5992BAE96FC76CC4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44">
    <w:name w:val="106F74E8933E4FC498ED6F1C3ED2FF2B4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44">
    <w:name w:val="588B543C0FBA4F9BAB7F152D10516F8F4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44">
    <w:name w:val="ED34E5424B1D446692CC89C2F2B05A944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44">
    <w:name w:val="027D051F4E5740D5A20CC0BB67802FA44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44">
    <w:name w:val="E5726662AE9449A8A292D71EA06D69414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44">
    <w:name w:val="58BF9CAABAC14B3FAFABFCE7184A62AE4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44">
    <w:name w:val="650FF2DCDE1447CA9725600D8AC0ACA24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44">
    <w:name w:val="C22327FEB2D1476799FEAA90517385454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44">
    <w:name w:val="2B940C35A120441584309F0259FB98FA4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44">
    <w:name w:val="88A5570F83A2496492843ED35E91A83E4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44">
    <w:name w:val="8892E55ED0AF4FB587B80EB10F16B72A4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44">
    <w:name w:val="C582442F23A54FDCBBFF90E7184F33444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44">
    <w:name w:val="354C2A83435843F9BA8054B9261F5C8B44"/>
    <w:rsid w:val="0002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30">
    <w:name w:val="69210F61A219426DBBF2B87A2BAAA64730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45">
    <w:name w:val="78890DBBBF42428CB780EE62AE85707245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44">
    <w:name w:val="85E246EE4E154C508412E0B0C821AEBC44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45">
    <w:name w:val="30F06A6D45E34221BEBA94B950B3520C45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45">
    <w:name w:val="A025F8ED37B940C8A82FB6CA443A439345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43">
    <w:name w:val="90A48BB4A1A7443C8614AFC19CC8918643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34">
    <w:name w:val="AF1B6DFD4DB44AD58FB48318121FDB9034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34">
    <w:name w:val="D6848AB4289D4FCD9A4E82C4D37FF81734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45">
    <w:name w:val="6D1EED71066045EC8B89526E0D9756C245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45">
    <w:name w:val="292DF74CF0874A59BA2F0BF89661D51445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43">
    <w:name w:val="FB8F9B6C9F9442D9A561E87395816B8B43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43">
    <w:name w:val="3E4D8F0038F44755A6B92BFD94FD8B9443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45">
    <w:name w:val="2DCCE821800548BD94959DFDCDA1D9C745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45">
    <w:name w:val="647D5A3B090E47F6999755B09A95CDAC45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34">
    <w:name w:val="6FCE7A6BA75B4117BA060AAA704A344934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41">
    <w:name w:val="841ED266CBC54F9C82372E40AC66391C41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45">
    <w:name w:val="45D53745A3964B64A5992BAE96FC76CC45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45">
    <w:name w:val="106F74E8933E4FC498ED6F1C3ED2FF2B45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45">
    <w:name w:val="588B543C0FBA4F9BAB7F152D10516F8F45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45">
    <w:name w:val="ED34E5424B1D446692CC89C2F2B05A9445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45">
    <w:name w:val="027D051F4E5740D5A20CC0BB67802FA445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45">
    <w:name w:val="E5726662AE9449A8A292D71EA06D694145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45">
    <w:name w:val="58BF9CAABAC14B3FAFABFCE7184A62AE45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45">
    <w:name w:val="650FF2DCDE1447CA9725600D8AC0ACA245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45">
    <w:name w:val="C22327FEB2D1476799FEAA905173854545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45">
    <w:name w:val="2B940C35A120441584309F0259FB98FA45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45">
    <w:name w:val="88A5570F83A2496492843ED35E91A83E45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45">
    <w:name w:val="8892E55ED0AF4FB587B80EB10F16B72A45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45">
    <w:name w:val="C582442F23A54FDCBBFF90E7184F334445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45">
    <w:name w:val="354C2A83435843F9BA8054B9261F5C8B45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31">
    <w:name w:val="69210F61A219426DBBF2B87A2BAAA64731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46">
    <w:name w:val="78890DBBBF42428CB780EE62AE85707246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45">
    <w:name w:val="85E246EE4E154C508412E0B0C821AEBC45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46">
    <w:name w:val="30F06A6D45E34221BEBA94B950B3520C46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46">
    <w:name w:val="A025F8ED37B940C8A82FB6CA443A439346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44">
    <w:name w:val="90A48BB4A1A7443C8614AFC19CC8918644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35">
    <w:name w:val="AF1B6DFD4DB44AD58FB48318121FDB9035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35">
    <w:name w:val="D6848AB4289D4FCD9A4E82C4D37FF81735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46">
    <w:name w:val="6D1EED71066045EC8B89526E0D9756C246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46">
    <w:name w:val="292DF74CF0874A59BA2F0BF89661D51446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44">
    <w:name w:val="FB8F9B6C9F9442D9A561E87395816B8B44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44">
    <w:name w:val="3E4D8F0038F44755A6B92BFD94FD8B9444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46">
    <w:name w:val="2DCCE821800548BD94959DFDCDA1D9C746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46">
    <w:name w:val="647D5A3B090E47F6999755B09A95CDAC46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35">
    <w:name w:val="6FCE7A6BA75B4117BA060AAA704A344935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42">
    <w:name w:val="841ED266CBC54F9C82372E40AC66391C42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46">
    <w:name w:val="45D53745A3964B64A5992BAE96FC76CC46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46">
    <w:name w:val="106F74E8933E4FC498ED6F1C3ED2FF2B46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46">
    <w:name w:val="588B543C0FBA4F9BAB7F152D10516F8F46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46">
    <w:name w:val="ED34E5424B1D446692CC89C2F2B05A9446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46">
    <w:name w:val="027D051F4E5740D5A20CC0BB67802FA446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46">
    <w:name w:val="E5726662AE9449A8A292D71EA06D694146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46">
    <w:name w:val="58BF9CAABAC14B3FAFABFCE7184A62AE46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46">
    <w:name w:val="650FF2DCDE1447CA9725600D8AC0ACA246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46">
    <w:name w:val="C22327FEB2D1476799FEAA905173854546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46">
    <w:name w:val="2B940C35A120441584309F0259FB98FA46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46">
    <w:name w:val="88A5570F83A2496492843ED35E91A83E46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46">
    <w:name w:val="8892E55ED0AF4FB587B80EB10F16B72A46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46">
    <w:name w:val="C582442F23A54FDCBBFF90E7184F334446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46">
    <w:name w:val="354C2A83435843F9BA8054B9261F5C8B46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32">
    <w:name w:val="69210F61A219426DBBF2B87A2BAAA64732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47">
    <w:name w:val="78890DBBBF42428CB780EE62AE85707247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46">
    <w:name w:val="85E246EE4E154C508412E0B0C821AEBC46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47">
    <w:name w:val="30F06A6D45E34221BEBA94B950B3520C47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47">
    <w:name w:val="A025F8ED37B940C8A82FB6CA443A439347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45">
    <w:name w:val="90A48BB4A1A7443C8614AFC19CC8918645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36">
    <w:name w:val="AF1B6DFD4DB44AD58FB48318121FDB9036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36">
    <w:name w:val="D6848AB4289D4FCD9A4E82C4D37FF81736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47">
    <w:name w:val="6D1EED71066045EC8B89526E0D9756C247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47">
    <w:name w:val="292DF74CF0874A59BA2F0BF89661D51447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45">
    <w:name w:val="FB8F9B6C9F9442D9A561E87395816B8B45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45">
    <w:name w:val="3E4D8F0038F44755A6B92BFD94FD8B9445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47">
    <w:name w:val="2DCCE821800548BD94959DFDCDA1D9C747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47">
    <w:name w:val="647D5A3B090E47F6999755B09A95CDAC47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36">
    <w:name w:val="6FCE7A6BA75B4117BA060AAA704A344936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43">
    <w:name w:val="841ED266CBC54F9C82372E40AC66391C43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47">
    <w:name w:val="45D53745A3964B64A5992BAE96FC76CC47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47">
    <w:name w:val="106F74E8933E4FC498ED6F1C3ED2FF2B47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47">
    <w:name w:val="588B543C0FBA4F9BAB7F152D10516F8F47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47">
    <w:name w:val="ED34E5424B1D446692CC89C2F2B05A9447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47">
    <w:name w:val="027D051F4E5740D5A20CC0BB67802FA447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47">
    <w:name w:val="E5726662AE9449A8A292D71EA06D694147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47">
    <w:name w:val="58BF9CAABAC14B3FAFABFCE7184A62AE47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47">
    <w:name w:val="650FF2DCDE1447CA9725600D8AC0ACA247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47">
    <w:name w:val="C22327FEB2D1476799FEAA905173854547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47">
    <w:name w:val="2B940C35A120441584309F0259FB98FA47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47">
    <w:name w:val="88A5570F83A2496492843ED35E91A83E47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47">
    <w:name w:val="8892E55ED0AF4FB587B80EB10F16B72A47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47">
    <w:name w:val="C582442F23A54FDCBBFF90E7184F334447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47">
    <w:name w:val="354C2A83435843F9BA8054B9261F5C8B47"/>
    <w:rsid w:val="00C650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33">
    <w:name w:val="69210F61A219426DBBF2B87A2BAAA64733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48">
    <w:name w:val="78890DBBBF42428CB780EE62AE85707248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47">
    <w:name w:val="85E246EE4E154C508412E0B0C821AEBC47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48">
    <w:name w:val="30F06A6D45E34221BEBA94B950B3520C48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48">
    <w:name w:val="A025F8ED37B940C8A82FB6CA443A439348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46">
    <w:name w:val="90A48BB4A1A7443C8614AFC19CC8918646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37">
    <w:name w:val="AF1B6DFD4DB44AD58FB48318121FDB9037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37">
    <w:name w:val="D6848AB4289D4FCD9A4E82C4D37FF81737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48">
    <w:name w:val="6D1EED71066045EC8B89526E0D9756C248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48">
    <w:name w:val="292DF74CF0874A59BA2F0BF89661D51448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46">
    <w:name w:val="FB8F9B6C9F9442D9A561E87395816B8B46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46">
    <w:name w:val="3E4D8F0038F44755A6B92BFD94FD8B9446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48">
    <w:name w:val="2DCCE821800548BD94959DFDCDA1D9C748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48">
    <w:name w:val="647D5A3B090E47F6999755B09A95CDAC48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37">
    <w:name w:val="6FCE7A6BA75B4117BA060AAA704A344937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44">
    <w:name w:val="841ED266CBC54F9C82372E40AC66391C44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48">
    <w:name w:val="45D53745A3964B64A5992BAE96FC76CC48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AD70EEB574843BCB39921F3E3DE404F">
    <w:name w:val="AAD70EEB574843BCB39921F3E3DE404F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48">
    <w:name w:val="106F74E8933E4FC498ED6F1C3ED2FF2B48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48">
    <w:name w:val="588B543C0FBA4F9BAB7F152D10516F8F48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48">
    <w:name w:val="ED34E5424B1D446692CC89C2F2B05A9448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48">
    <w:name w:val="027D051F4E5740D5A20CC0BB67802FA448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48">
    <w:name w:val="E5726662AE9449A8A292D71EA06D694148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48">
    <w:name w:val="58BF9CAABAC14B3FAFABFCE7184A62AE48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48">
    <w:name w:val="650FF2DCDE1447CA9725600D8AC0ACA248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48">
    <w:name w:val="C22327FEB2D1476799FEAA905173854548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48">
    <w:name w:val="2B940C35A120441584309F0259FB98FA48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48">
    <w:name w:val="88A5570F83A2496492843ED35E91A83E48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48">
    <w:name w:val="8892E55ED0AF4FB587B80EB10F16B72A48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48">
    <w:name w:val="C582442F23A54FDCBBFF90E7184F334448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48">
    <w:name w:val="354C2A83435843F9BA8054B9261F5C8B48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34">
    <w:name w:val="69210F61A219426DBBF2B87A2BAAA64734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49">
    <w:name w:val="78890DBBBF42428CB780EE62AE85707249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48">
    <w:name w:val="85E246EE4E154C508412E0B0C821AEBC48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49">
    <w:name w:val="30F06A6D45E34221BEBA94B950B3520C49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49">
    <w:name w:val="A025F8ED37B940C8A82FB6CA443A439349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47">
    <w:name w:val="90A48BB4A1A7443C8614AFC19CC8918647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38">
    <w:name w:val="AF1B6DFD4DB44AD58FB48318121FDB9038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38">
    <w:name w:val="D6848AB4289D4FCD9A4E82C4D37FF81738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49">
    <w:name w:val="6D1EED71066045EC8B89526E0D9756C249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49">
    <w:name w:val="292DF74CF0874A59BA2F0BF89661D51449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47">
    <w:name w:val="FB8F9B6C9F9442D9A561E87395816B8B47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47">
    <w:name w:val="3E4D8F0038F44755A6B92BFD94FD8B9447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49">
    <w:name w:val="2DCCE821800548BD94959DFDCDA1D9C749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49">
    <w:name w:val="647D5A3B090E47F6999755B09A95CDAC49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38">
    <w:name w:val="6FCE7A6BA75B4117BA060AAA704A344938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45">
    <w:name w:val="841ED266CBC54F9C82372E40AC66391C45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49">
    <w:name w:val="45D53745A3964B64A5992BAE96FC76CC49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AD70EEB574843BCB39921F3E3DE404F1">
    <w:name w:val="AAD70EEB574843BCB39921F3E3DE404F1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49">
    <w:name w:val="106F74E8933E4FC498ED6F1C3ED2FF2B49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49">
    <w:name w:val="588B543C0FBA4F9BAB7F152D10516F8F49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49">
    <w:name w:val="ED34E5424B1D446692CC89C2F2B05A9449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49">
    <w:name w:val="027D051F4E5740D5A20CC0BB67802FA449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49">
    <w:name w:val="E5726662AE9449A8A292D71EA06D694149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49">
    <w:name w:val="58BF9CAABAC14B3FAFABFCE7184A62AE49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49">
    <w:name w:val="650FF2DCDE1447CA9725600D8AC0ACA249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49">
    <w:name w:val="C22327FEB2D1476799FEAA905173854549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49">
    <w:name w:val="2B940C35A120441584309F0259FB98FA49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49">
    <w:name w:val="88A5570F83A2496492843ED35E91A83E49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49">
    <w:name w:val="8892E55ED0AF4FB587B80EB10F16B72A49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49">
    <w:name w:val="C582442F23A54FDCBBFF90E7184F334449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49">
    <w:name w:val="354C2A83435843F9BA8054B9261F5C8B49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35">
    <w:name w:val="69210F61A219426DBBF2B87A2BAAA64735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50">
    <w:name w:val="78890DBBBF42428CB780EE62AE85707250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49">
    <w:name w:val="85E246EE4E154C508412E0B0C821AEBC49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50">
    <w:name w:val="30F06A6D45E34221BEBA94B950B3520C50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50">
    <w:name w:val="A025F8ED37B940C8A82FB6CA443A439350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48">
    <w:name w:val="90A48BB4A1A7443C8614AFC19CC8918648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39">
    <w:name w:val="AF1B6DFD4DB44AD58FB48318121FDB9039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39">
    <w:name w:val="D6848AB4289D4FCD9A4E82C4D37FF81739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50">
    <w:name w:val="6D1EED71066045EC8B89526E0D9756C250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50">
    <w:name w:val="292DF74CF0874A59BA2F0BF89661D51450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48">
    <w:name w:val="FB8F9B6C9F9442D9A561E87395816B8B48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48">
    <w:name w:val="3E4D8F0038F44755A6B92BFD94FD8B9448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50">
    <w:name w:val="2DCCE821800548BD94959DFDCDA1D9C750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50">
    <w:name w:val="647D5A3B090E47F6999755B09A95CDAC50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39">
    <w:name w:val="6FCE7A6BA75B4117BA060AAA704A344939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46">
    <w:name w:val="841ED266CBC54F9C82372E40AC66391C46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50">
    <w:name w:val="45D53745A3964B64A5992BAE96FC76CC50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AD70EEB574843BCB39921F3E3DE404F2">
    <w:name w:val="AAD70EEB574843BCB39921F3E3DE404F2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50">
    <w:name w:val="106F74E8933E4FC498ED6F1C3ED2FF2B50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50">
    <w:name w:val="588B543C0FBA4F9BAB7F152D10516F8F50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50">
    <w:name w:val="ED34E5424B1D446692CC89C2F2B05A9450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50">
    <w:name w:val="027D051F4E5740D5A20CC0BB67802FA450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50">
    <w:name w:val="E5726662AE9449A8A292D71EA06D694150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50">
    <w:name w:val="58BF9CAABAC14B3FAFABFCE7184A62AE50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50">
    <w:name w:val="650FF2DCDE1447CA9725600D8AC0ACA250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50">
    <w:name w:val="C22327FEB2D1476799FEAA905173854550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50">
    <w:name w:val="2B940C35A120441584309F0259FB98FA50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50">
    <w:name w:val="88A5570F83A2496492843ED35E91A83E50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50">
    <w:name w:val="8892E55ED0AF4FB587B80EB10F16B72A50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50">
    <w:name w:val="C582442F23A54FDCBBFF90E7184F334450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50">
    <w:name w:val="354C2A83435843F9BA8054B9261F5C8B50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36">
    <w:name w:val="69210F61A219426DBBF2B87A2BAAA64736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51">
    <w:name w:val="78890DBBBF42428CB780EE62AE85707251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50">
    <w:name w:val="85E246EE4E154C508412E0B0C821AEBC50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51">
    <w:name w:val="30F06A6D45E34221BEBA94B950B3520C51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51">
    <w:name w:val="A025F8ED37B940C8A82FB6CA443A439351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49">
    <w:name w:val="90A48BB4A1A7443C8614AFC19CC8918649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40">
    <w:name w:val="AF1B6DFD4DB44AD58FB48318121FDB9040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40">
    <w:name w:val="D6848AB4289D4FCD9A4E82C4D37FF81740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51">
    <w:name w:val="6D1EED71066045EC8B89526E0D9756C251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51">
    <w:name w:val="292DF74CF0874A59BA2F0BF89661D51451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49">
    <w:name w:val="FB8F9B6C9F9442D9A561E87395816B8B49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49">
    <w:name w:val="3E4D8F0038F44755A6B92BFD94FD8B9449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51">
    <w:name w:val="2DCCE821800548BD94959DFDCDA1D9C751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51">
    <w:name w:val="647D5A3B090E47F6999755B09A95CDAC51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40">
    <w:name w:val="6FCE7A6BA75B4117BA060AAA704A344940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47">
    <w:name w:val="841ED266CBC54F9C82372E40AC66391C47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51">
    <w:name w:val="45D53745A3964B64A5992BAE96FC76CC51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AD70EEB574843BCB39921F3E3DE404F3">
    <w:name w:val="AAD70EEB574843BCB39921F3E3DE404F3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51">
    <w:name w:val="106F74E8933E4FC498ED6F1C3ED2FF2B51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51">
    <w:name w:val="588B543C0FBA4F9BAB7F152D10516F8F51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51">
    <w:name w:val="ED34E5424B1D446692CC89C2F2B05A9451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51">
    <w:name w:val="027D051F4E5740D5A20CC0BB67802FA451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51">
    <w:name w:val="E5726662AE9449A8A292D71EA06D694151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51">
    <w:name w:val="58BF9CAABAC14B3FAFABFCE7184A62AE51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51">
    <w:name w:val="650FF2DCDE1447CA9725600D8AC0ACA251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51">
    <w:name w:val="C22327FEB2D1476799FEAA905173854551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51">
    <w:name w:val="2B940C35A120441584309F0259FB98FA51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51">
    <w:name w:val="88A5570F83A2496492843ED35E91A83E51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51">
    <w:name w:val="8892E55ED0AF4FB587B80EB10F16B72A51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51">
    <w:name w:val="C582442F23A54FDCBBFF90E7184F334451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51">
    <w:name w:val="354C2A83435843F9BA8054B9261F5C8B51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37">
    <w:name w:val="69210F61A219426DBBF2B87A2BAAA64737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52">
    <w:name w:val="78890DBBBF42428CB780EE62AE85707252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51">
    <w:name w:val="85E246EE4E154C508412E0B0C821AEBC51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52">
    <w:name w:val="30F06A6D45E34221BEBA94B950B3520C52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52">
    <w:name w:val="A025F8ED37B940C8A82FB6CA443A439352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50">
    <w:name w:val="90A48BB4A1A7443C8614AFC19CC8918650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41">
    <w:name w:val="AF1B6DFD4DB44AD58FB48318121FDB9041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41">
    <w:name w:val="D6848AB4289D4FCD9A4E82C4D37FF81741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52">
    <w:name w:val="6D1EED71066045EC8B89526E0D9756C252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52">
    <w:name w:val="292DF74CF0874A59BA2F0BF89661D51452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50">
    <w:name w:val="FB8F9B6C9F9442D9A561E87395816B8B50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50">
    <w:name w:val="3E4D8F0038F44755A6B92BFD94FD8B9450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52">
    <w:name w:val="2DCCE821800548BD94959DFDCDA1D9C752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52">
    <w:name w:val="647D5A3B090E47F6999755B09A95CDAC52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41">
    <w:name w:val="6FCE7A6BA75B4117BA060AAA704A344941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48">
    <w:name w:val="841ED266CBC54F9C82372E40AC66391C48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52">
    <w:name w:val="45D53745A3964B64A5992BAE96FC76CC52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AD70EEB574843BCB39921F3E3DE404F4">
    <w:name w:val="AAD70EEB574843BCB39921F3E3DE404F4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52">
    <w:name w:val="106F74E8933E4FC498ED6F1C3ED2FF2B52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52">
    <w:name w:val="588B543C0FBA4F9BAB7F152D10516F8F52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52">
    <w:name w:val="ED34E5424B1D446692CC89C2F2B05A9452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52">
    <w:name w:val="027D051F4E5740D5A20CC0BB67802FA452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52">
    <w:name w:val="E5726662AE9449A8A292D71EA06D694152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52">
    <w:name w:val="58BF9CAABAC14B3FAFABFCE7184A62AE52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52">
    <w:name w:val="650FF2DCDE1447CA9725600D8AC0ACA252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52">
    <w:name w:val="C22327FEB2D1476799FEAA905173854552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52">
    <w:name w:val="2B940C35A120441584309F0259FB98FA52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52">
    <w:name w:val="88A5570F83A2496492843ED35E91A83E52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52">
    <w:name w:val="8892E55ED0AF4FB587B80EB10F16B72A52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52">
    <w:name w:val="C582442F23A54FDCBBFF90E7184F334452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52">
    <w:name w:val="354C2A83435843F9BA8054B9261F5C8B52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38">
    <w:name w:val="69210F61A219426DBBF2B87A2BAAA64738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53">
    <w:name w:val="78890DBBBF42428CB780EE62AE85707253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52">
    <w:name w:val="85E246EE4E154C508412E0B0C821AEBC52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53">
    <w:name w:val="30F06A6D45E34221BEBA94B950B3520C53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53">
    <w:name w:val="A025F8ED37B940C8A82FB6CA443A439353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51">
    <w:name w:val="90A48BB4A1A7443C8614AFC19CC8918651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42">
    <w:name w:val="AF1B6DFD4DB44AD58FB48318121FDB9042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42">
    <w:name w:val="D6848AB4289D4FCD9A4E82C4D37FF81742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53">
    <w:name w:val="6D1EED71066045EC8B89526E0D9756C253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53">
    <w:name w:val="292DF74CF0874A59BA2F0BF89661D51453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51">
    <w:name w:val="FB8F9B6C9F9442D9A561E87395816B8B51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51">
    <w:name w:val="3E4D8F0038F44755A6B92BFD94FD8B9451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53">
    <w:name w:val="2DCCE821800548BD94959DFDCDA1D9C753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53">
    <w:name w:val="647D5A3B090E47F6999755B09A95CDAC53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42">
    <w:name w:val="6FCE7A6BA75B4117BA060AAA704A344942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49">
    <w:name w:val="841ED266CBC54F9C82372E40AC66391C49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53">
    <w:name w:val="45D53745A3964B64A5992BAE96FC76CC53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AD70EEB574843BCB39921F3E3DE404F5">
    <w:name w:val="AAD70EEB574843BCB39921F3E3DE404F5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53">
    <w:name w:val="106F74E8933E4FC498ED6F1C3ED2FF2B53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53">
    <w:name w:val="588B543C0FBA4F9BAB7F152D10516F8F53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53">
    <w:name w:val="ED34E5424B1D446692CC89C2F2B05A9453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53">
    <w:name w:val="027D051F4E5740D5A20CC0BB67802FA453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53">
    <w:name w:val="E5726662AE9449A8A292D71EA06D694153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53">
    <w:name w:val="58BF9CAABAC14B3FAFABFCE7184A62AE53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53">
    <w:name w:val="650FF2DCDE1447CA9725600D8AC0ACA253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53">
    <w:name w:val="C22327FEB2D1476799FEAA905173854553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EBFB33BC8F4F0EB5A8F2ACEB8967DA">
    <w:name w:val="D6EBFB33BC8F4F0EB5A8F2ACEB8967DA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53">
    <w:name w:val="2B940C35A120441584309F0259FB98FA53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53">
    <w:name w:val="88A5570F83A2496492843ED35E91A83E53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53">
    <w:name w:val="8892E55ED0AF4FB587B80EB10F16B72A53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53">
    <w:name w:val="C582442F23A54FDCBBFF90E7184F334453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53">
    <w:name w:val="354C2A83435843F9BA8054B9261F5C8B53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39">
    <w:name w:val="69210F61A219426DBBF2B87A2BAAA64739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54">
    <w:name w:val="78890DBBBF42428CB780EE62AE85707254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53">
    <w:name w:val="85E246EE4E154C508412E0B0C821AEBC53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54">
    <w:name w:val="30F06A6D45E34221BEBA94B950B3520C54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54">
    <w:name w:val="A025F8ED37B940C8A82FB6CA443A439354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52">
    <w:name w:val="90A48BB4A1A7443C8614AFC19CC8918652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43">
    <w:name w:val="AF1B6DFD4DB44AD58FB48318121FDB9043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43">
    <w:name w:val="D6848AB4289D4FCD9A4E82C4D37FF81743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54">
    <w:name w:val="6D1EED71066045EC8B89526E0D9756C254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54">
    <w:name w:val="292DF74CF0874A59BA2F0BF89661D51454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52">
    <w:name w:val="FB8F9B6C9F9442D9A561E87395816B8B52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52">
    <w:name w:val="3E4D8F0038F44755A6B92BFD94FD8B9452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54">
    <w:name w:val="2DCCE821800548BD94959DFDCDA1D9C754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54">
    <w:name w:val="647D5A3B090E47F6999755B09A95CDAC54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43">
    <w:name w:val="6FCE7A6BA75B4117BA060AAA704A344943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50">
    <w:name w:val="841ED266CBC54F9C82372E40AC66391C50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54">
    <w:name w:val="45D53745A3964B64A5992BAE96FC76CC54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AD70EEB574843BCB39921F3E3DE404F6">
    <w:name w:val="AAD70EEB574843BCB39921F3E3DE404F6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54">
    <w:name w:val="106F74E8933E4FC498ED6F1C3ED2FF2B54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54">
    <w:name w:val="588B543C0FBA4F9BAB7F152D10516F8F54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54">
    <w:name w:val="ED34E5424B1D446692CC89C2F2B05A9454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54">
    <w:name w:val="027D051F4E5740D5A20CC0BB67802FA454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54">
    <w:name w:val="E5726662AE9449A8A292D71EA06D694154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54">
    <w:name w:val="58BF9CAABAC14B3FAFABFCE7184A62AE54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54">
    <w:name w:val="650FF2DCDE1447CA9725600D8AC0ACA254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54">
    <w:name w:val="C22327FEB2D1476799FEAA905173854554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EBFB33BC8F4F0EB5A8F2ACEB8967DA1">
    <w:name w:val="D6EBFB33BC8F4F0EB5A8F2ACEB8967DA1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54">
    <w:name w:val="2B940C35A120441584309F0259FB98FA54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54">
    <w:name w:val="88A5570F83A2496492843ED35E91A83E54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54">
    <w:name w:val="8892E55ED0AF4FB587B80EB10F16B72A54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54">
    <w:name w:val="C582442F23A54FDCBBFF90E7184F334454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54">
    <w:name w:val="354C2A83435843F9BA8054B9261F5C8B54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40">
    <w:name w:val="69210F61A219426DBBF2B87A2BAAA64740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55">
    <w:name w:val="78890DBBBF42428CB780EE62AE85707255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54">
    <w:name w:val="85E246EE4E154C508412E0B0C821AEBC54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55">
    <w:name w:val="30F06A6D45E34221BEBA94B950B3520C55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55">
    <w:name w:val="A025F8ED37B940C8A82FB6CA443A439355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53">
    <w:name w:val="90A48BB4A1A7443C8614AFC19CC8918653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44">
    <w:name w:val="AF1B6DFD4DB44AD58FB48318121FDB9044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44">
    <w:name w:val="D6848AB4289D4FCD9A4E82C4D37FF81744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55">
    <w:name w:val="6D1EED71066045EC8B89526E0D9756C255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55">
    <w:name w:val="292DF74CF0874A59BA2F0BF89661D51455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53">
    <w:name w:val="FB8F9B6C9F9442D9A561E87395816B8B53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53">
    <w:name w:val="3E4D8F0038F44755A6B92BFD94FD8B9453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55">
    <w:name w:val="2DCCE821800548BD94959DFDCDA1D9C755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55">
    <w:name w:val="647D5A3B090E47F6999755B09A95CDAC55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44">
    <w:name w:val="6FCE7A6BA75B4117BA060AAA704A344944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51">
    <w:name w:val="841ED266CBC54F9C82372E40AC66391C51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55">
    <w:name w:val="45D53745A3964B64A5992BAE96FC76CC55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AD70EEB574843BCB39921F3E3DE404F7">
    <w:name w:val="AAD70EEB574843BCB39921F3E3DE404F7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55">
    <w:name w:val="106F74E8933E4FC498ED6F1C3ED2FF2B55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55">
    <w:name w:val="588B543C0FBA4F9BAB7F152D10516F8F55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55">
    <w:name w:val="ED34E5424B1D446692CC89C2F2B05A9455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55">
    <w:name w:val="027D051F4E5740D5A20CC0BB67802FA455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55">
    <w:name w:val="E5726662AE9449A8A292D71EA06D694155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55">
    <w:name w:val="58BF9CAABAC14B3FAFABFCE7184A62AE55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55">
    <w:name w:val="650FF2DCDE1447CA9725600D8AC0ACA255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55">
    <w:name w:val="C22327FEB2D1476799FEAA905173854555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EBFB33BC8F4F0EB5A8F2ACEB8967DA2">
    <w:name w:val="D6EBFB33BC8F4F0EB5A8F2ACEB8967DA2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55">
    <w:name w:val="2B940C35A120441584309F0259FB98FA55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55">
    <w:name w:val="88A5570F83A2496492843ED35E91A83E55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55">
    <w:name w:val="8892E55ED0AF4FB587B80EB10F16B72A55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55">
    <w:name w:val="C582442F23A54FDCBBFF90E7184F334455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55">
    <w:name w:val="354C2A83435843F9BA8054B9261F5C8B55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41">
    <w:name w:val="69210F61A219426DBBF2B87A2BAAA64741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56">
    <w:name w:val="78890DBBBF42428CB780EE62AE85707256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55">
    <w:name w:val="85E246EE4E154C508412E0B0C821AEBC55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56">
    <w:name w:val="30F06A6D45E34221BEBA94B950B3520C56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56">
    <w:name w:val="A025F8ED37B940C8A82FB6CA443A439356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54">
    <w:name w:val="90A48BB4A1A7443C8614AFC19CC8918654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45">
    <w:name w:val="AF1B6DFD4DB44AD58FB48318121FDB9045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45">
    <w:name w:val="D6848AB4289D4FCD9A4E82C4D37FF81745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56">
    <w:name w:val="6D1EED71066045EC8B89526E0D9756C256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56">
    <w:name w:val="292DF74CF0874A59BA2F0BF89661D51456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54">
    <w:name w:val="FB8F9B6C9F9442D9A561E87395816B8B54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54">
    <w:name w:val="3E4D8F0038F44755A6B92BFD94FD8B9454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56">
    <w:name w:val="2DCCE821800548BD94959DFDCDA1D9C756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56">
    <w:name w:val="647D5A3B090E47F6999755B09A95CDAC56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45">
    <w:name w:val="6FCE7A6BA75B4117BA060AAA704A344945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52">
    <w:name w:val="841ED266CBC54F9C82372E40AC66391C52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121D03F42E543D6A63C4862C8ADDC14">
    <w:name w:val="9121D03F42E543D6A63C4862C8ADDC14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56">
    <w:name w:val="45D53745A3964B64A5992BAE96FC76CC56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AD70EEB574843BCB39921F3E3DE404F8">
    <w:name w:val="AAD70EEB574843BCB39921F3E3DE404F8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56">
    <w:name w:val="106F74E8933E4FC498ED6F1C3ED2FF2B56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56">
    <w:name w:val="588B543C0FBA4F9BAB7F152D10516F8F56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56">
    <w:name w:val="ED34E5424B1D446692CC89C2F2B05A9456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56">
    <w:name w:val="027D051F4E5740D5A20CC0BB67802FA456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56">
    <w:name w:val="E5726662AE9449A8A292D71EA06D694156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56">
    <w:name w:val="58BF9CAABAC14B3FAFABFCE7184A62AE56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56">
    <w:name w:val="650FF2DCDE1447CA9725600D8AC0ACA256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56">
    <w:name w:val="C22327FEB2D1476799FEAA905173854556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EBFB33BC8F4F0EB5A8F2ACEB8967DA3">
    <w:name w:val="D6EBFB33BC8F4F0EB5A8F2ACEB8967DA3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56">
    <w:name w:val="2B940C35A120441584309F0259FB98FA56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56">
    <w:name w:val="88A5570F83A2496492843ED35E91A83E56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56">
    <w:name w:val="8892E55ED0AF4FB587B80EB10F16B72A56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56">
    <w:name w:val="C582442F23A54FDCBBFF90E7184F334456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56">
    <w:name w:val="354C2A83435843F9BA8054B9261F5C8B56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9210F61A219426DBBF2B87A2BAAA64742">
    <w:name w:val="69210F61A219426DBBF2B87A2BAAA64742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8890DBBBF42428CB780EE62AE85707257">
    <w:name w:val="78890DBBBF42428CB780EE62AE85707257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5E246EE4E154C508412E0B0C821AEBC56">
    <w:name w:val="85E246EE4E154C508412E0B0C821AEBC56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0F06A6D45E34221BEBA94B950B3520C57">
    <w:name w:val="30F06A6D45E34221BEBA94B950B3520C57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25F8ED37B940C8A82FB6CA443A439357">
    <w:name w:val="A025F8ED37B940C8A82FB6CA443A439357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0A48BB4A1A7443C8614AFC19CC8918655">
    <w:name w:val="90A48BB4A1A7443C8614AFC19CC8918655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1B6DFD4DB44AD58FB48318121FDB9046">
    <w:name w:val="AF1B6DFD4DB44AD58FB48318121FDB9046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848AB4289D4FCD9A4E82C4D37FF81746">
    <w:name w:val="D6848AB4289D4FCD9A4E82C4D37FF81746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D1EED71066045EC8B89526E0D9756C257">
    <w:name w:val="6D1EED71066045EC8B89526E0D9756C257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92DF74CF0874A59BA2F0BF89661D51457">
    <w:name w:val="292DF74CF0874A59BA2F0BF89661D51457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B8F9B6C9F9442D9A561E87395816B8B55">
    <w:name w:val="FB8F9B6C9F9442D9A561E87395816B8B55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E4D8F0038F44755A6B92BFD94FD8B9455">
    <w:name w:val="3E4D8F0038F44755A6B92BFD94FD8B9455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DCCE821800548BD94959DFDCDA1D9C757">
    <w:name w:val="2DCCE821800548BD94959DFDCDA1D9C757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47D5A3B090E47F6999755B09A95CDAC57">
    <w:name w:val="647D5A3B090E47F6999755B09A95CDAC57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FCE7A6BA75B4117BA060AAA704A344946">
    <w:name w:val="6FCE7A6BA75B4117BA060AAA704A344946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41ED266CBC54F9C82372E40AC66391C53">
    <w:name w:val="841ED266CBC54F9C82372E40AC66391C53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121D03F42E543D6A63C4862C8ADDC141">
    <w:name w:val="9121D03F42E543D6A63C4862C8ADDC141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5D53745A3964B64A5992BAE96FC76CC57">
    <w:name w:val="45D53745A3964B64A5992BAE96FC76CC57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AD70EEB574843BCB39921F3E3DE404F9">
    <w:name w:val="AAD70EEB574843BCB39921F3E3DE404F9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6F74E8933E4FC498ED6F1C3ED2FF2B57">
    <w:name w:val="106F74E8933E4FC498ED6F1C3ED2FF2B57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8B543C0FBA4F9BAB7F152D10516F8F57">
    <w:name w:val="588B543C0FBA4F9BAB7F152D10516F8F57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D34E5424B1D446692CC89C2F2B05A9457">
    <w:name w:val="ED34E5424B1D446692CC89C2F2B05A9457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27D051F4E5740D5A20CC0BB67802FA457">
    <w:name w:val="027D051F4E5740D5A20CC0BB67802FA457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5726662AE9449A8A292D71EA06D694157">
    <w:name w:val="E5726662AE9449A8A292D71EA06D694157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8BF9CAABAC14B3FAFABFCE7184A62AE57">
    <w:name w:val="58BF9CAABAC14B3FAFABFCE7184A62AE57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50FF2DCDE1447CA9725600D8AC0ACA257">
    <w:name w:val="650FF2DCDE1447CA9725600D8AC0ACA257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2327FEB2D1476799FEAA905173854557">
    <w:name w:val="C22327FEB2D1476799FEAA905173854557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6EBFB33BC8F4F0EB5A8F2ACEB8967DA4">
    <w:name w:val="D6EBFB33BC8F4F0EB5A8F2ACEB8967DA4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B940C35A120441584309F0259FB98FA57">
    <w:name w:val="2B940C35A120441584309F0259FB98FA57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A5570F83A2496492843ED35E91A83E57">
    <w:name w:val="88A5570F83A2496492843ED35E91A83E57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8892E55ED0AF4FB587B80EB10F16B72A57">
    <w:name w:val="8892E55ED0AF4FB587B80EB10F16B72A57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82442F23A54FDCBBFF90E7184F334457">
    <w:name w:val="C582442F23A54FDCBBFF90E7184F334457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4C2A83435843F9BA8054B9261F5C8B57">
    <w:name w:val="354C2A83435843F9BA8054B9261F5C8B57"/>
    <w:rsid w:val="00250A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3AC3C0-22D9-44C6-B3DB-F5FC1F6198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Travel Expense Non-Employee Template</Template>
  <TotalTime>9</TotalTime>
  <Pages>2</Pages>
  <Words>747</Words>
  <Characters>4261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UCR BNN ADMINISTRATION TRAVEL EXPENSE REPORT</vt:lpstr>
    </vt:vector>
  </TitlesOfParts>
  <Company>UC Riverside</Company>
  <LinksUpToDate>false</LinksUpToDate>
  <CharactersWithSpaces>4999</CharactersWithSpaces>
  <SharedDoc>false</SharedDoc>
  <HLinks>
    <vt:vector size="6" baseType="variant">
      <vt:variant>
        <vt:i4>393331</vt:i4>
      </vt:variant>
      <vt:variant>
        <vt:i4>0</vt:i4>
      </vt:variant>
      <vt:variant>
        <vt:i4>0</vt:i4>
      </vt:variant>
      <vt:variant>
        <vt:i4>5</vt:i4>
      </vt:variant>
      <vt:variant>
        <vt:lpwstr>mailto:silvana.payne@ucr.edu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UCR BNN ADMINISTRATION TRAVEL EXPENSE REPORT</dc:title>
  <dc:subject/>
  <dc:creator>2715B</dc:creator>
  <cp:keywords/>
  <cp:lastModifiedBy>Silvana Samantha Payne</cp:lastModifiedBy>
  <cp:revision>9</cp:revision>
  <cp:lastPrinted>2015-01-05T22:43:00Z</cp:lastPrinted>
  <dcterms:created xsi:type="dcterms:W3CDTF">2017-06-08T16:58:00Z</dcterms:created>
  <dcterms:modified xsi:type="dcterms:W3CDTF">2018-06-04T18:15:00Z</dcterms:modified>
</cp:coreProperties>
</file>